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013" w:rsidRPr="00A1045F" w:rsidRDefault="00836013" w:rsidP="00836013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>ской модели проведения ШЭ ВсОШ</w:t>
      </w:r>
    </w:p>
    <w:p w:rsidR="008B7667" w:rsidRDefault="008B7667" w:rsidP="008531C3">
      <w:pPr>
        <w:ind w:left="5529"/>
        <w:rPr>
          <w:sz w:val="24"/>
          <w:szCs w:val="24"/>
        </w:rPr>
      </w:pPr>
    </w:p>
    <w:p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ВсОШ 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0"/>
        <w:gridCol w:w="3648"/>
        <w:gridCol w:w="2835"/>
        <w:gridCol w:w="1701"/>
      </w:tblGrid>
      <w:tr w:rsidR="000B5E2E" w:rsidRPr="00450DE8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24DA4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0B5E2E" w:rsidRPr="00450DE8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FD0B47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:rsidTr="001263A9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24DA4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общеобразовательное учреждение «Средняя </w:t>
            </w:r>
            <w:r w:rsidR="00922EDC">
              <w:rPr>
                <w:sz w:val="24"/>
                <w:szCs w:val="24"/>
              </w:rPr>
              <w:t xml:space="preserve">общеобразовательная </w:t>
            </w:r>
            <w:r>
              <w:rPr>
                <w:sz w:val="24"/>
                <w:szCs w:val="24"/>
              </w:rPr>
              <w:t>школа № 198»</w:t>
            </w:r>
          </w:p>
        </w:tc>
      </w:tr>
      <w:tr w:rsidR="000B5E2E" w:rsidRPr="00450DE8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24DA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0B5E2E" w:rsidRPr="00450DE8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24DA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20.09.2023</w:t>
            </w:r>
          </w:p>
        </w:tc>
      </w:tr>
      <w:tr w:rsidR="000B5E2E" w:rsidRPr="00450DE8" w:rsidTr="00574178">
        <w:trPr>
          <w:trHeight w:val="57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инициалы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участника ШЭ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ВсОШ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F50AFF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C960E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82DBF">
              <w:rPr>
                <w:sz w:val="24"/>
                <w:szCs w:val="24"/>
              </w:rPr>
              <w:t>Пуджа И.Н.</w:t>
            </w: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F50AFF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DE439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F50AFF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C960E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Студенов Д.А.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F50AFF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DE439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</w:tr>
      <w:tr w:rsidR="000B5E2E" w:rsidRPr="00450DE8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F50AFF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3575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Голубева Д.С.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F50AFF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DE439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F50AFF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1142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Якубович А. А.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F50AFF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935FF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</w:tr>
      <w:tr w:rsidR="000B5E2E" w:rsidRPr="00450DE8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F50AFF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1142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82DBF">
              <w:rPr>
                <w:sz w:val="24"/>
                <w:szCs w:val="24"/>
              </w:rPr>
              <w:t>Захарова А.Д.</w:t>
            </w: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F50AFF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677F3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F50AFF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1142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82DBF">
              <w:rPr>
                <w:sz w:val="24"/>
                <w:szCs w:val="24"/>
              </w:rPr>
              <w:t>Никитина А.С.</w:t>
            </w: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F50AFF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677F3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F50AFF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1142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82DBF">
              <w:rPr>
                <w:sz w:val="24"/>
                <w:szCs w:val="24"/>
              </w:rPr>
              <w:t>Емельянова Д.Р.</w:t>
            </w: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F50AFF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677F3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0B5E2E" w:rsidRPr="00450DE8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F50AFF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1142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82DBF">
              <w:rPr>
                <w:sz w:val="24"/>
                <w:szCs w:val="24"/>
              </w:rPr>
              <w:t>Манзя У.В.</w:t>
            </w: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F50AFF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196E3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F50AFF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7433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Бочкарева З.А.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F50AFF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196E3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0B5E2E" w:rsidRPr="00450DE8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F50AFF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FB472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Калинчук И.Ю. 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F50AFF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FB472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96E30">
              <w:rPr>
                <w:sz w:val="24"/>
                <w:szCs w:val="24"/>
              </w:rPr>
              <w:t>4</w:t>
            </w:r>
          </w:p>
        </w:tc>
      </w:tr>
    </w:tbl>
    <w:p w:rsidR="00574178" w:rsidRDefault="00574178" w:rsidP="000B5E2E">
      <w:pPr>
        <w:ind w:left="5529"/>
        <w:rPr>
          <w:sz w:val="24"/>
          <w:szCs w:val="24"/>
        </w:rPr>
      </w:pPr>
    </w:p>
    <w:sectPr w:rsidR="00574178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0580" w:rsidRDefault="00900580">
      <w:r>
        <w:separator/>
      </w:r>
    </w:p>
  </w:endnote>
  <w:endnote w:type="continuationSeparator" w:id="0">
    <w:p w:rsidR="00900580" w:rsidRDefault="009005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0580" w:rsidRDefault="00900580">
      <w:r>
        <w:separator/>
      </w:r>
    </w:p>
  </w:footnote>
  <w:footnote w:type="continuationSeparator" w:id="0">
    <w:p w:rsidR="00900580" w:rsidRDefault="009005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9"/>
  <w:noPunctuationKerning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4DA4"/>
    <w:rsid w:val="00025374"/>
    <w:rsid w:val="00027BF2"/>
    <w:rsid w:val="000305EE"/>
    <w:rsid w:val="0003581F"/>
    <w:rsid w:val="00036200"/>
    <w:rsid w:val="000368E2"/>
    <w:rsid w:val="00036DC4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65BA0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4253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6E30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D4B3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52A1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77F3A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332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0580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2EDC"/>
    <w:rsid w:val="00924E0A"/>
    <w:rsid w:val="00926198"/>
    <w:rsid w:val="00935FFC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575B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24F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960E4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2C0F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278CD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393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86149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0AFF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B4727"/>
    <w:rsid w:val="00FC014B"/>
    <w:rsid w:val="00FC46E4"/>
    <w:rsid w:val="00FC600B"/>
    <w:rsid w:val="00FD0B47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6DC4"/>
  </w:style>
  <w:style w:type="paragraph" w:styleId="1">
    <w:name w:val="heading 1"/>
    <w:basedOn w:val="a"/>
    <w:next w:val="a"/>
    <w:link w:val="10"/>
    <w:uiPriority w:val="9"/>
    <w:qFormat/>
    <w:rsid w:val="00036DC4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036DC4"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6DC4"/>
    <w:rPr>
      <w:rFonts w:ascii="Courier New" w:hAnsi="Courier New" w:cs="Courier New"/>
    </w:rPr>
  </w:style>
  <w:style w:type="character" w:styleId="a4">
    <w:name w:val="Hyperlink"/>
    <w:rsid w:val="00036DC4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D7B07-DF1F-4B50-B73D-98EAB8A2E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21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935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М.видео</cp:lastModifiedBy>
  <cp:revision>17</cp:revision>
  <cp:lastPrinted>2023-09-06T06:20:00Z</cp:lastPrinted>
  <dcterms:created xsi:type="dcterms:W3CDTF">2023-09-22T04:43:00Z</dcterms:created>
  <dcterms:modified xsi:type="dcterms:W3CDTF">2023-09-24T06:20:00Z</dcterms:modified>
</cp:coreProperties>
</file>