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632C71B3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B12C28F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A869D88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CAA4B31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9562155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068B64BD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0F1A172A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Следевский</w:t>
            </w:r>
            <w:proofErr w:type="spellEnd"/>
            <w:r>
              <w:rPr>
                <w:sz w:val="24"/>
                <w:szCs w:val="24"/>
              </w:rPr>
              <w:t xml:space="preserve"> К.</w:t>
            </w:r>
            <w:r w:rsidR="00E12730">
              <w:rPr>
                <w:sz w:val="24"/>
                <w:szCs w:val="24"/>
              </w:rPr>
              <w:t>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2CA4593D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432BE8B6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5C138D7C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76F7541C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А.</w:t>
            </w:r>
            <w:r w:rsidR="00E12730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6841B83E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7D3B32AA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527C375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0962BCAC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Пылаев Н.</w:t>
            </w:r>
            <w:r w:rsidR="00E12730">
              <w:rPr>
                <w:sz w:val="24"/>
                <w:szCs w:val="24"/>
              </w:rPr>
              <w:t>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3C461F21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011BE1D9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1182518C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2BECC7C3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</w:t>
            </w:r>
            <w:r w:rsidR="00E12730">
              <w:rPr>
                <w:sz w:val="24"/>
                <w:szCs w:val="24"/>
              </w:rPr>
              <w:t>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9251173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045243D1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4F7F2D04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35B83CF0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Панченко Д.</w:t>
            </w:r>
            <w:r w:rsidR="00E12730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4E1B4829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1DFE7303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5CEEE564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8068665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Ельчанин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E12730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07AC2F81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5A3B7264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53E31F98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2D5ECE46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Обысова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E12730">
              <w:rPr>
                <w:sz w:val="24"/>
                <w:szCs w:val="24"/>
              </w:rPr>
              <w:t>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3A71CD6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62AA622F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4B3FE422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291C1764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К.</w:t>
            </w:r>
            <w:r w:rsidR="00E12730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6D0A27B0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48314859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6D1FC4FD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35BA2781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Алатаева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E12730">
              <w:rPr>
                <w:sz w:val="24"/>
                <w:szCs w:val="24"/>
              </w:rPr>
              <w:t>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39A18525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2053D8DD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6D5198A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418A40FA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Дворникова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E12730">
              <w:rPr>
                <w:sz w:val="24"/>
                <w:szCs w:val="24"/>
              </w:rPr>
              <w:t>Е.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047DC02D" w:rsidR="000B5E2E" w:rsidRPr="00450DE8" w:rsidRDefault="000541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3C0FA240" w:rsidR="000B5E2E" w:rsidRPr="00450DE8" w:rsidRDefault="008F4C1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E7978" w14:textId="77777777" w:rsidR="001C6047" w:rsidRDefault="001C6047">
      <w:r>
        <w:separator/>
      </w:r>
    </w:p>
  </w:endnote>
  <w:endnote w:type="continuationSeparator" w:id="0">
    <w:p w14:paraId="0A522BEE" w14:textId="77777777" w:rsidR="001C6047" w:rsidRDefault="001C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403EA" w14:textId="77777777" w:rsidR="001C6047" w:rsidRDefault="001C6047">
      <w:r>
        <w:separator/>
      </w:r>
    </w:p>
  </w:footnote>
  <w:footnote w:type="continuationSeparator" w:id="0">
    <w:p w14:paraId="4B6A2CD6" w14:textId="77777777" w:rsidR="001C6047" w:rsidRDefault="001C6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9A7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54107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C6047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A51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122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4C1D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9EA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5DD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273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1F56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DFF21-7145-4D3C-AB7A-19823E30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837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CAB235</cp:lastModifiedBy>
  <cp:revision>8</cp:revision>
  <cp:lastPrinted>2023-09-06T06:20:00Z</cp:lastPrinted>
  <dcterms:created xsi:type="dcterms:W3CDTF">2023-09-26T06:20:00Z</dcterms:created>
  <dcterms:modified xsi:type="dcterms:W3CDTF">2023-09-26T06:42:00Z</dcterms:modified>
</cp:coreProperties>
</file>