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632C71B3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0B5E2E" w:rsidRPr="00450DE8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3B12C28F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2A869D88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</w:tr>
      <w:tr w:rsidR="000B5E2E" w:rsidRPr="00450DE8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60D8B623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B5E2E" w:rsidRPr="00450DE8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09562155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21.09.2023г.</w:t>
            </w:r>
          </w:p>
        </w:tc>
      </w:tr>
      <w:tr w:rsidR="000B5E2E" w:rsidRPr="00450DE8" w14:paraId="5DCCC187" w14:textId="77777777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14:paraId="203702E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74D05892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7D84726B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Калинчук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  <w:r w:rsidR="00052429">
              <w:rPr>
                <w:sz w:val="24"/>
                <w:szCs w:val="24"/>
              </w:rPr>
              <w:t>Ю.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4EF4F834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3D201A2C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0B5E2E" w:rsidRPr="00450DE8" w14:paraId="4AAE989E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77E2BC8A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5D266CB4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Емельянова Д</w:t>
            </w:r>
            <w:r w:rsidR="00052429">
              <w:rPr>
                <w:sz w:val="24"/>
                <w:szCs w:val="24"/>
              </w:rPr>
              <w:t>.Р.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26E2D229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68F083C6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0B5E2E" w:rsidRPr="00450DE8" w14:paraId="725B4DA2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506802BA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26251CB8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Голубева Д</w:t>
            </w:r>
            <w:r w:rsidR="00052429">
              <w:rPr>
                <w:sz w:val="24"/>
                <w:szCs w:val="24"/>
              </w:rPr>
              <w:t>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66A53E9E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7F7A9A1C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0B5E2E" w:rsidRPr="00450DE8" w14:paraId="240FD44F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413D7881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78CB84D3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Степичева К</w:t>
            </w:r>
            <w:r w:rsidR="00052429">
              <w:rPr>
                <w:sz w:val="24"/>
                <w:szCs w:val="24"/>
              </w:rPr>
              <w:t>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6C60176D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7DBE5400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0B5E2E" w:rsidRPr="00450DE8" w14:paraId="0168BF3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6E44CC05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6B90" w14:textId="32B38585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Колмакова Н</w:t>
            </w:r>
            <w:r w:rsidR="00052429">
              <w:rPr>
                <w:sz w:val="24"/>
                <w:szCs w:val="24"/>
              </w:rPr>
              <w:t>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3D6F9D3F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C622" w14:textId="4516C9AC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0B5E2E" w:rsidRPr="00450DE8" w14:paraId="31DAFDC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6053CFE1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C076" w14:textId="63B0C927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Мыскова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052429">
              <w:rPr>
                <w:sz w:val="24"/>
                <w:szCs w:val="24"/>
              </w:rPr>
              <w:t>А.А.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7DF03C0C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1F7E" w14:textId="3CA5CD44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0B5E2E" w:rsidRPr="00450DE8" w14:paraId="2768F854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021" w14:textId="0A5AD284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D258" w14:textId="1021D7AE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Туманова В.</w:t>
            </w:r>
            <w:r w:rsidR="00052429">
              <w:rPr>
                <w:sz w:val="24"/>
                <w:szCs w:val="24"/>
              </w:rPr>
              <w:t>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A6F" w14:textId="043C811D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16E5" w14:textId="53E2C6F0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0B5E2E" w:rsidRPr="00450DE8" w14:paraId="21E05AA0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7DA5" w14:textId="594ADB62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E63A" w14:textId="7D5BE102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Туманова А.</w:t>
            </w:r>
            <w:r w:rsidR="00052429">
              <w:rPr>
                <w:sz w:val="24"/>
                <w:szCs w:val="24"/>
              </w:rPr>
              <w:t>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1D42" w14:textId="2031E69E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3851" w14:textId="41FC33D2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0B5E2E" w:rsidRPr="00450DE8" w14:paraId="7361C7D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6A3E" w14:textId="27CF18BE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9641" w14:textId="30C436F5" w:rsidR="000B5E2E" w:rsidRPr="00450DE8" w:rsidRDefault="0005242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</w:t>
            </w:r>
            <w:bookmarkStart w:id="0" w:name="_GoBack"/>
            <w:bookmarkEnd w:id="0"/>
            <w:r w:rsidR="00257D18">
              <w:rPr>
                <w:sz w:val="24"/>
                <w:szCs w:val="24"/>
              </w:rPr>
              <w:t>нко И.</w:t>
            </w:r>
            <w:r>
              <w:rPr>
                <w:sz w:val="24"/>
                <w:szCs w:val="24"/>
              </w:rPr>
              <w:t>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0B44" w14:textId="3568EDE7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E666" w14:textId="1DA365E9" w:rsidR="000B5E2E" w:rsidRPr="00450DE8" w:rsidRDefault="00257D1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B5E2E" w:rsidRPr="00450DE8" w14:paraId="5796DE61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AB4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143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761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4B9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0F69BA5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E0DD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0DA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3EA9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15F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9F5B005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C68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351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5EA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093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716EF9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8CA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BE8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356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5B3F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4D633EB9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39C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FFD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551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FEF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101FC29D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20F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0655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EBB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E4E5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695259E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A93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CAC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C893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CB8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4DF4A4D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CF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C1B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69C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475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FB6FD6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DB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9C3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03C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38D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6EF5C58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2A4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AED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8987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F590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F5FCD48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944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436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8A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96F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61592D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74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1C99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FF09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7E7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5467681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FEBA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FE1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C0C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8497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EB2C78" w14:textId="77777777" w:rsidR="002709E7" w:rsidRDefault="002709E7">
      <w:r>
        <w:separator/>
      </w:r>
    </w:p>
  </w:endnote>
  <w:endnote w:type="continuationSeparator" w:id="0">
    <w:p w14:paraId="61B976D6" w14:textId="77777777" w:rsidR="002709E7" w:rsidRDefault="00270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7A09C7" w14:textId="77777777" w:rsidR="002709E7" w:rsidRDefault="002709E7">
      <w:r>
        <w:separator/>
      </w:r>
    </w:p>
  </w:footnote>
  <w:footnote w:type="continuationSeparator" w:id="0">
    <w:p w14:paraId="424E5A00" w14:textId="77777777" w:rsidR="002709E7" w:rsidRDefault="002709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49A7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429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57D18"/>
    <w:rsid w:val="0026114E"/>
    <w:rsid w:val="00261D39"/>
    <w:rsid w:val="00262963"/>
    <w:rsid w:val="002652EE"/>
    <w:rsid w:val="00266360"/>
    <w:rsid w:val="002709E7"/>
    <w:rsid w:val="00271080"/>
    <w:rsid w:val="00277053"/>
    <w:rsid w:val="002803D5"/>
    <w:rsid w:val="00283AFB"/>
    <w:rsid w:val="00283FA9"/>
    <w:rsid w:val="00290582"/>
    <w:rsid w:val="00293327"/>
    <w:rsid w:val="00293F61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24EF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122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221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F833C-0CBE-4D05-8BC4-62806A50E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826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CAB235</cp:lastModifiedBy>
  <cp:revision>6</cp:revision>
  <cp:lastPrinted>2023-09-06T06:20:00Z</cp:lastPrinted>
  <dcterms:created xsi:type="dcterms:W3CDTF">2023-09-26T06:23:00Z</dcterms:created>
  <dcterms:modified xsi:type="dcterms:W3CDTF">2023-09-26T06:44:00Z</dcterms:modified>
</cp:coreProperties>
</file>