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33B77DDE" w:rsidR="000B5E2E" w:rsidRPr="00450DE8" w:rsidRDefault="00E93A8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60AAABD7" w:rsidR="000B5E2E" w:rsidRPr="00450DE8" w:rsidRDefault="00E93A8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2CF081A0" w:rsidR="000B5E2E" w:rsidRPr="00450DE8" w:rsidRDefault="00E93A8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E93A8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2B25A875" w:rsidR="000B5E2E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051C4F3C" w:rsidR="000B5E2E" w:rsidRPr="00450DE8" w:rsidRDefault="00E93A8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19.09.2023</w:t>
            </w: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3F6C2B" w:rsidRPr="00450DE8" w14:paraId="203702EA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4257F17A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E6EBB4" w14:textId="4825BB69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Купцова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А.С.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0FE518F4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931FC7" w14:textId="221BF695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58</w:t>
            </w:r>
          </w:p>
        </w:tc>
      </w:tr>
      <w:tr w:rsidR="003F6C2B" w:rsidRPr="00450DE8" w14:paraId="4AAE989E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42D7AC3D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D9BB3" w14:textId="6A937565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Степичев Д.А.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62FB0CC0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8530D2" w14:textId="25CF7CE9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38</w:t>
            </w:r>
          </w:p>
        </w:tc>
      </w:tr>
      <w:tr w:rsidR="003F6C2B" w:rsidRPr="00450DE8" w14:paraId="725B4DA2" w14:textId="77777777" w:rsidTr="00DB10E3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66F76E9C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9B455C" w14:textId="360BA41F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Шуплецов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Е.Е.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5424FFDC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1AFCA6" w14:textId="23F7B4C3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12</w:t>
            </w:r>
          </w:p>
        </w:tc>
      </w:tr>
      <w:tr w:rsidR="003F6C2B" w:rsidRPr="00450DE8" w14:paraId="240FD44F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3D5B3754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644E25" w14:textId="7423F9B1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Захарова А</w:t>
            </w:r>
            <w:r w:rsidR="00215086">
              <w:rPr>
                <w:rFonts w:ascii="LiberationSans" w:hAnsi="LiberationSans" w:cs="Calibri"/>
                <w:color w:val="000000"/>
                <w:sz w:val="22"/>
                <w:szCs w:val="22"/>
              </w:rPr>
              <w:t>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2A787A28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926A95" w14:textId="70DE6691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6</w:t>
            </w:r>
          </w:p>
        </w:tc>
      </w:tr>
      <w:tr w:rsidR="003F6C2B" w:rsidRPr="00450DE8" w14:paraId="0168BF3A" w14:textId="77777777" w:rsidTr="00DB10E3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6F66777E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7E6B90" w14:textId="232EF9EF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Визиряко</w:t>
            </w:r>
            <w:proofErr w:type="spellEnd"/>
            <w:r w:rsidR="00215086"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А.С.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6AF32533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A7C622" w14:textId="1F11BEB1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</w:t>
            </w:r>
          </w:p>
        </w:tc>
      </w:tr>
      <w:tr w:rsidR="003F6C2B" w:rsidRPr="00450DE8" w14:paraId="31DAFDCA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4902FEC8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39C076" w14:textId="5C36F866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Рыбакова</w:t>
            </w:r>
            <w:r w:rsidR="00215086"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А.М.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0CE6F91C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0E1F7E" w14:textId="06CD4314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</w:t>
            </w:r>
          </w:p>
        </w:tc>
      </w:tr>
      <w:tr w:rsidR="003F6C2B" w:rsidRPr="00450DE8" w14:paraId="2768F854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12F5089D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DCD258" w14:textId="43E45232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Жданова</w:t>
            </w:r>
            <w:r w:rsidR="00215086"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Д.А.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13EF6A16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C616E5" w14:textId="0B930147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</w:t>
            </w:r>
          </w:p>
        </w:tc>
      </w:tr>
      <w:tr w:rsidR="003F6C2B" w:rsidRPr="00450DE8" w14:paraId="21E05AA0" w14:textId="77777777" w:rsidTr="00DB10E3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5D582D39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DFE63A" w14:textId="29322CA5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Гладков</w:t>
            </w:r>
            <w:r w:rsidR="00215086"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В.А.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62C58955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BF3851" w14:textId="21A4BE50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</w:t>
            </w:r>
          </w:p>
        </w:tc>
      </w:tr>
      <w:tr w:rsidR="003F6C2B" w:rsidRPr="00450DE8" w14:paraId="7361C7D2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044616CB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559641" w14:textId="4A241C2F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76348458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26E666" w14:textId="1C7D0C1B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F6C2B" w:rsidRPr="00450DE8" w14:paraId="34BC8513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50A9F" w14:textId="4E15A4A0" w:rsidR="003F6C2B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A5481B" w14:textId="4D7F9D5C" w:rsidR="003F6C2B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C258D" w14:textId="1BA29704" w:rsidR="003F6C2B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C961DF" w14:textId="4D5CE661" w:rsidR="003F6C2B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</w:p>
        </w:tc>
      </w:tr>
      <w:tr w:rsidR="003F6C2B" w:rsidRPr="00450DE8" w14:paraId="16BC2CBC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8E14E" w14:textId="2F597C45" w:rsidR="003F6C2B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884335" w14:textId="33C4BF85" w:rsidR="003F6C2B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701E0" w14:textId="47884287" w:rsidR="003F6C2B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5FBBFF" w14:textId="7FFEF5CB" w:rsidR="003F6C2B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</w:p>
        </w:tc>
      </w:tr>
      <w:tr w:rsidR="003F6C2B" w:rsidRPr="00450DE8" w14:paraId="5AD66BA8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DEC68" w14:textId="17013D5C" w:rsidR="003F6C2B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0324F4" w14:textId="1DF416C7" w:rsidR="003F6C2B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D6FF2" w14:textId="516D1939" w:rsidR="003F6C2B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AC5F71" w14:textId="732875CA" w:rsidR="003F6C2B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</w:p>
        </w:tc>
      </w:tr>
      <w:tr w:rsidR="003F6C2B" w:rsidRPr="00450DE8" w14:paraId="5796DE61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77777777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77777777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77777777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77777777" w:rsidR="003F6C2B" w:rsidRPr="00450DE8" w:rsidRDefault="003F6C2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A2D7D9" w14:textId="77777777" w:rsidR="001F05BA" w:rsidRDefault="001F05BA">
      <w:r>
        <w:separator/>
      </w:r>
    </w:p>
  </w:endnote>
  <w:endnote w:type="continuationSeparator" w:id="0">
    <w:p w14:paraId="52B2D296" w14:textId="77777777" w:rsidR="001F05BA" w:rsidRDefault="001F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7B373" w14:textId="77777777" w:rsidR="001F05BA" w:rsidRDefault="001F05BA">
      <w:r>
        <w:separator/>
      </w:r>
    </w:p>
  </w:footnote>
  <w:footnote w:type="continuationSeparator" w:id="0">
    <w:p w14:paraId="63DA6CE1" w14:textId="77777777" w:rsidR="001F05BA" w:rsidRDefault="001F0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05BA"/>
    <w:rsid w:val="001F1104"/>
    <w:rsid w:val="001F5B1A"/>
    <w:rsid w:val="002009E6"/>
    <w:rsid w:val="00200B0E"/>
    <w:rsid w:val="0020588E"/>
    <w:rsid w:val="002121AE"/>
    <w:rsid w:val="00212E1A"/>
    <w:rsid w:val="00215086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3F6C2B"/>
    <w:rsid w:val="003F6C6C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A5D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5665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46E9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3A87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D1AB7-4E2F-433E-B7F1-0E7173AF4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1</Pages>
  <Words>114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838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StPrint35</cp:lastModifiedBy>
  <cp:revision>2</cp:revision>
  <cp:lastPrinted>2023-09-06T06:20:00Z</cp:lastPrinted>
  <dcterms:created xsi:type="dcterms:W3CDTF">2023-09-26T06:04:00Z</dcterms:created>
  <dcterms:modified xsi:type="dcterms:W3CDTF">2023-09-26T06:04:00Z</dcterms:modified>
</cp:coreProperties>
</file>