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BBA873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7285E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3A0B273A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Волкова А.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02960B0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148FF457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D7E8DA0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bookmarkEnd w:id="0"/>
      <w:tr w:rsidR="0087285E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58ECA799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Аполонова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Д.Е.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E6EFE94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719D5730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B0EFDB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7285E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09E67605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Кондратова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232947EA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7FE440C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3C26C55F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092791AD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7285E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694A64B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Ходяков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К.Р.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1B88ED0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29548C9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366EADF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4E0C3EA3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7285E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93EECC5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6605FA6C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Даничкина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С.Е.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204B7AE3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64164007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4F13EDFC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20779097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7285E" w:rsidRPr="00450DE8" w14:paraId="7A3DF1D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2E0E1F3A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0E64E172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Кузнецова В.В.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0AB60839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4A333DE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4A9DCAEA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25F2ABFA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7285E" w:rsidRPr="00450DE8" w14:paraId="74029187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6ED0CFDB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4F298E95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Косарев М.Е.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04662E34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4409B7FF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227E6234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69BC555B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7285E" w:rsidRPr="00450DE8" w14:paraId="64EA3709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BC2F1F4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084FBE80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Иванов 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5F073CE8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43E47E23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658A2DA5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79238575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87285E" w:rsidRPr="00450DE8" w14:paraId="7CDE3778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60C8FEF9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764BFC34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Крутелева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33B87D14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884F2E" w14:textId="2FC7F003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0105FB19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DDDFC5" w14:textId="62C3CDF1" w:rsidR="0087285E" w:rsidRPr="00450DE8" w:rsidRDefault="0087285E" w:rsidP="008728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0C49417" w:rsidR="000B5E2E" w:rsidRPr="00450DE8" w:rsidRDefault="00273074" w:rsidP="002730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Видяйкина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64709863" w:rsidR="009B1622" w:rsidRPr="00450DE8" w:rsidRDefault="00EB3393" w:rsidP="002730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Глазырина П.А.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3074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5CC9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285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3393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1CD4156"/>
  <w15:docId w15:val="{06A9D1C0-BD8C-463F-8A77-417F54FE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40857-B9C3-432E-9F46-B9FE1864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1490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Учетная запись Майкрософт</cp:lastModifiedBy>
  <cp:revision>6</cp:revision>
  <cp:lastPrinted>2023-09-06T06:20:00Z</cp:lastPrinted>
  <dcterms:created xsi:type="dcterms:W3CDTF">2023-09-26T06:16:00Z</dcterms:created>
  <dcterms:modified xsi:type="dcterms:W3CDTF">2023-09-27T09:45:00Z</dcterms:modified>
</cp:coreProperties>
</file>