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2089"/>
        <w:gridCol w:w="1334"/>
        <w:gridCol w:w="1784"/>
        <w:gridCol w:w="1228"/>
        <w:gridCol w:w="1984"/>
      </w:tblGrid>
      <w:tr w:rsidR="00010CCC" w:rsidRPr="00450DE8" w14:paraId="05E7FE78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02EDBF46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</w:tr>
      <w:tr w:rsidR="00010CCC" w:rsidRPr="00450DE8" w14:paraId="6CB2765D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75CF9686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10CCC" w:rsidRPr="00450DE8" w14:paraId="5799DA23" w14:textId="77777777" w:rsidTr="00010CCC">
        <w:trPr>
          <w:trHeight w:val="283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010CCC" w:rsidRPr="00450DE8" w:rsidRDefault="00010CCC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37CE986E" w:rsidR="00010CCC" w:rsidRPr="00450DE8" w:rsidRDefault="00010CCC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93A87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</w:t>
            </w:r>
          </w:p>
        </w:tc>
      </w:tr>
      <w:tr w:rsidR="00010CCC" w:rsidRPr="00450DE8" w14:paraId="6A796314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5FD983D7" w:rsidR="00010CCC" w:rsidRPr="00450DE8" w:rsidRDefault="002306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010CCC" w:rsidRPr="00450DE8" w14:paraId="0FA9A5A3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0DE1CE8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19.09.2023</w:t>
            </w:r>
          </w:p>
        </w:tc>
      </w:tr>
      <w:tr w:rsidR="00010CCC" w:rsidRPr="00450DE8" w14:paraId="75C5920C" w14:textId="77777777" w:rsidTr="00C11894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10CCC" w:rsidRPr="00450DE8" w:rsidRDefault="00010CCC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10CCC" w:rsidRPr="00450DE8" w:rsidRDefault="00010CCC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10CCC" w:rsidRPr="00450DE8" w:rsidRDefault="00010CCC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10CCC" w:rsidRPr="00450DE8" w:rsidRDefault="00010CCC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23068B" w:rsidRPr="00450DE8" w14:paraId="6E9FD587" w14:textId="77777777" w:rsidTr="0034693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25AB59FC" w:rsidR="0023068B" w:rsidRPr="00450DE8" w:rsidRDefault="002306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7D5B01" w14:textId="3BCF13EE" w:rsidR="0023068B" w:rsidRPr="00927509" w:rsidRDefault="0023068B" w:rsidP="00DC619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rFonts w:ascii="LiberationSans" w:hAnsi="LiberationSans"/>
                <w:color w:val="000000"/>
                <w:sz w:val="22"/>
                <w:szCs w:val="22"/>
              </w:rPr>
              <w:t>Солодянкин</w:t>
            </w:r>
            <w:proofErr w:type="spellEnd"/>
            <w:r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</w:t>
            </w:r>
            <w:r w:rsidR="00FB2B6E"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Д.</w:t>
            </w:r>
            <w:r w:rsidR="00DC619E"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Д</w:t>
            </w:r>
            <w:r w:rsidR="00FB2B6E"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050133D3" w:rsidR="0023068B" w:rsidRPr="00450DE8" w:rsidRDefault="00DC61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264480" w14:textId="203F15BE" w:rsidR="0023068B" w:rsidRPr="00450DE8" w:rsidRDefault="0023068B" w:rsidP="009275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1E9E4B" w14:textId="7C696369" w:rsidR="0023068B" w:rsidRPr="00450DE8" w:rsidRDefault="00DC61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27DEEEF1" w:rsidR="0023068B" w:rsidRPr="00450DE8" w:rsidRDefault="002306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23068B" w:rsidRPr="00450DE8" w14:paraId="1C253C93" w14:textId="77777777" w:rsidTr="0034693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39A7F156" w:rsidR="0023068B" w:rsidRPr="00450DE8" w:rsidRDefault="002306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6DA3617" w14:textId="6FF19E45" w:rsidR="0023068B" w:rsidRPr="00927509" w:rsidRDefault="0023068B" w:rsidP="00DC619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Воронина</w:t>
            </w:r>
            <w:r w:rsidR="00FB2B6E"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М.</w:t>
            </w:r>
            <w:r w:rsidR="00DC619E"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К</w:t>
            </w:r>
            <w:r w:rsidR="00FB2B6E"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1A2DDEE6" w:rsidR="0023068B" w:rsidRPr="00450DE8" w:rsidRDefault="00DC61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66E0C8" w14:textId="29650C9D" w:rsidR="0023068B" w:rsidRPr="00450DE8" w:rsidRDefault="0023068B" w:rsidP="009275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1CA31D2" w14:textId="66B15ABC" w:rsidR="0023068B" w:rsidRPr="00450DE8" w:rsidRDefault="00DC61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77D08950" w:rsidR="0023068B" w:rsidRPr="00450DE8" w:rsidRDefault="0023068B" w:rsidP="009275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23068B" w:rsidRPr="00450DE8" w14:paraId="3E1B849D" w14:textId="77777777" w:rsidTr="0034693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7AE25372" w:rsidR="0023068B" w:rsidRPr="00450DE8" w:rsidRDefault="002306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C710F0F" w14:textId="4DF310AB" w:rsidR="0023068B" w:rsidRPr="00927509" w:rsidRDefault="0023068B" w:rsidP="00DC619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Кабанова</w:t>
            </w:r>
            <w:r w:rsidR="00FB2B6E"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С.</w:t>
            </w:r>
            <w:r w:rsidR="00DC619E"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А</w:t>
            </w:r>
            <w:r w:rsidR="00FB2B6E"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6CCCEEB3" w:rsidR="0023068B" w:rsidRPr="00450DE8" w:rsidRDefault="00DC61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DD96556" w14:textId="69F3F0C0" w:rsidR="0023068B" w:rsidRPr="00450DE8" w:rsidRDefault="0023068B" w:rsidP="009275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114E62" w14:textId="0BFC6AC2" w:rsidR="0023068B" w:rsidRPr="00450DE8" w:rsidRDefault="00DC619E" w:rsidP="00DC619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24211FAB" w:rsidR="0023068B" w:rsidRPr="00450DE8" w:rsidRDefault="002306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7509">
              <w:rPr>
                <w:sz w:val="24"/>
                <w:szCs w:val="24"/>
              </w:rPr>
              <w:t>призёр</w:t>
            </w:r>
          </w:p>
        </w:tc>
      </w:tr>
      <w:tr w:rsidR="0023068B" w:rsidRPr="00450DE8" w14:paraId="08EB8059" w14:textId="77777777" w:rsidTr="0034693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57A82922" w:rsidR="0023068B" w:rsidRPr="00450DE8" w:rsidRDefault="002306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3B837F" w14:textId="5210F234" w:rsidR="0023068B" w:rsidRPr="00927509" w:rsidRDefault="0023068B" w:rsidP="00DC619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Фомин</w:t>
            </w:r>
            <w:r w:rsidR="00FB2B6E"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М.</w:t>
            </w:r>
            <w:r w:rsidR="00DC619E"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А</w:t>
            </w:r>
            <w:r w:rsidR="00FB2B6E"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0CEE3E5E" w:rsidR="0023068B" w:rsidRPr="00450DE8" w:rsidRDefault="00DC61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32FF772" w14:textId="741A2995" w:rsidR="0023068B" w:rsidRPr="00450DE8" w:rsidRDefault="0023068B" w:rsidP="009275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348444" w14:textId="73B0EF83" w:rsidR="0023068B" w:rsidRPr="00450DE8" w:rsidRDefault="00DC61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20650249" w:rsidR="0023068B" w:rsidRPr="00450DE8" w:rsidRDefault="002306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23068B" w:rsidRPr="00450DE8" w14:paraId="604A85B4" w14:textId="77777777" w:rsidTr="00C1189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D4C93" w14:textId="451F260C" w:rsidR="0023068B" w:rsidRDefault="00DC61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28F8629" w14:textId="1D8EA068" w:rsidR="0023068B" w:rsidRDefault="0023068B" w:rsidP="00DC619E">
            <w:pPr>
              <w:autoSpaceDE w:val="0"/>
              <w:autoSpaceDN w:val="0"/>
              <w:adjustRightInd w:val="0"/>
              <w:rPr>
                <w:rFonts w:ascii="LiberationSans" w:hAnsi="LiberationSans"/>
                <w:color w:val="000000"/>
                <w:sz w:val="22"/>
                <w:szCs w:val="22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Рыбакова</w:t>
            </w:r>
            <w:r w:rsidR="00FB2B6E"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А.</w:t>
            </w:r>
            <w:r w:rsidR="00DC619E"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М</w:t>
            </w:r>
            <w:r w:rsidR="00FB2B6E"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95CE" w14:textId="2ADB6102" w:rsidR="0023068B" w:rsidRDefault="00DC619E" w:rsidP="00E73F6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1F1E18C" w14:textId="796812A8" w:rsidR="0023068B" w:rsidRDefault="0023068B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7667CF2" w14:textId="154A71F5" w:rsidR="0023068B" w:rsidRDefault="00DC619E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1D41586" w14:textId="4C66CA19" w:rsidR="0023068B" w:rsidRDefault="00DC61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23068B" w:rsidRPr="00450DE8" w14:paraId="5B633584" w14:textId="77777777" w:rsidTr="00C1189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8163" w14:textId="3A2BDE99" w:rsidR="0023068B" w:rsidRDefault="00DC61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EBAA78D" w14:textId="31C57260" w:rsidR="0023068B" w:rsidRDefault="0023068B" w:rsidP="00DC619E">
            <w:pPr>
              <w:autoSpaceDE w:val="0"/>
              <w:autoSpaceDN w:val="0"/>
              <w:adjustRightInd w:val="0"/>
              <w:rPr>
                <w:rFonts w:ascii="LiberationSans" w:hAnsi="LiberationSans"/>
                <w:color w:val="000000"/>
                <w:sz w:val="22"/>
                <w:szCs w:val="22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Балясников</w:t>
            </w:r>
            <w:r w:rsidR="00FB2B6E"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К.</w:t>
            </w:r>
            <w:r w:rsidR="00DC619E">
              <w:rPr>
                <w:rFonts w:ascii="LiberationSans" w:hAnsi="LiberationSans"/>
                <w:color w:val="000000"/>
                <w:sz w:val="22"/>
                <w:szCs w:val="22"/>
              </w:rPr>
              <w:t>А</w:t>
            </w:r>
            <w:r w:rsidR="00FB2B6E"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BE58" w14:textId="3D2560CB" w:rsidR="0023068B" w:rsidRDefault="00DC619E" w:rsidP="00E73F6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24DBA8" w14:textId="203FD9B1" w:rsidR="0023068B" w:rsidRDefault="0023068B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D0BA3E3" w14:textId="05AA6F0E" w:rsidR="0023068B" w:rsidRDefault="00DC619E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29AE581" w14:textId="38D0F185" w:rsidR="0023068B" w:rsidRDefault="00DC61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23068B" w:rsidRPr="00450DE8" w14:paraId="4034F5F1" w14:textId="77777777" w:rsidTr="00C1189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479E" w14:textId="75ECB1B3" w:rsidR="0023068B" w:rsidRDefault="00DC61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963431" w14:textId="11FDE299" w:rsidR="0023068B" w:rsidRDefault="0023068B" w:rsidP="00DC619E">
            <w:pPr>
              <w:autoSpaceDE w:val="0"/>
              <w:autoSpaceDN w:val="0"/>
              <w:adjustRightInd w:val="0"/>
              <w:rPr>
                <w:rFonts w:ascii="LiberationSans" w:hAnsi="LiberationSans"/>
                <w:color w:val="000000"/>
                <w:sz w:val="22"/>
                <w:szCs w:val="22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Нестеров</w:t>
            </w:r>
            <w:r w:rsidR="00FB2B6E"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М.</w:t>
            </w:r>
            <w:r w:rsidR="00DC619E"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И</w:t>
            </w:r>
            <w:r w:rsidR="00FB2B6E"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13B1" w14:textId="5DFF2822" w:rsidR="0023068B" w:rsidRDefault="00DC619E" w:rsidP="00E73F6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BC9499C" w14:textId="5FB8600C" w:rsidR="0023068B" w:rsidRDefault="0023068B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419DD7B" w14:textId="2A8C7CE9" w:rsidR="0023068B" w:rsidRDefault="00DC619E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F52A29C" w14:textId="312C9E9E" w:rsidR="0023068B" w:rsidRDefault="00DC61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23068B" w:rsidRPr="00450DE8" w14:paraId="433FF56D" w14:textId="77777777" w:rsidTr="00C1189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97045" w14:textId="44F9197A" w:rsidR="0023068B" w:rsidRDefault="00DC61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FC4C93B" w14:textId="4B756718" w:rsidR="0023068B" w:rsidRDefault="0023068B" w:rsidP="00DC619E">
            <w:pPr>
              <w:autoSpaceDE w:val="0"/>
              <w:autoSpaceDN w:val="0"/>
              <w:adjustRightInd w:val="0"/>
              <w:rPr>
                <w:rFonts w:ascii="LiberationSans" w:hAnsi="LiberationSans"/>
                <w:color w:val="000000"/>
                <w:sz w:val="22"/>
                <w:szCs w:val="22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Чупров</w:t>
            </w:r>
            <w:r w:rsidR="00FB2B6E"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В.</w:t>
            </w:r>
            <w:r w:rsidR="00DC619E">
              <w:rPr>
                <w:rFonts w:ascii="LiberationSans" w:hAnsi="LiberationSans"/>
                <w:color w:val="000000"/>
                <w:sz w:val="22"/>
                <w:szCs w:val="22"/>
              </w:rPr>
              <w:t>А</w:t>
            </w:r>
            <w:r w:rsidR="00FB2B6E"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89ED2" w14:textId="20B378C5" w:rsidR="0023068B" w:rsidRDefault="00DC619E" w:rsidP="00E73F6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7A1B594" w14:textId="3F4991BD" w:rsidR="0023068B" w:rsidRDefault="0023068B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1BFE00E" w14:textId="28FCD2AF" w:rsidR="0023068B" w:rsidRDefault="00DC619E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036B80" w14:textId="75B4D735" w:rsidR="0023068B" w:rsidRDefault="002306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C619E" w:rsidRPr="00450DE8" w14:paraId="311776AF" w14:textId="77777777" w:rsidTr="00C1189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6F63E" w14:textId="23532BD9" w:rsidR="00DC619E" w:rsidRDefault="00DC61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631891B" w14:textId="549D8A6E" w:rsidR="00DC619E" w:rsidRDefault="00FB2B6E" w:rsidP="00DC619E">
            <w:pPr>
              <w:autoSpaceDE w:val="0"/>
              <w:autoSpaceDN w:val="0"/>
              <w:adjustRightInd w:val="0"/>
              <w:rPr>
                <w:rFonts w:ascii="LiberationSans" w:hAnsi="LiberationSans"/>
                <w:color w:val="000000"/>
                <w:sz w:val="22"/>
                <w:szCs w:val="22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Вершкова Д.</w:t>
            </w:r>
            <w:r w:rsidR="00DC619E">
              <w:rPr>
                <w:rFonts w:ascii="LiberationSans" w:hAnsi="LiberationSans"/>
                <w:color w:val="000000"/>
                <w:sz w:val="22"/>
                <w:szCs w:val="22"/>
              </w:rPr>
              <w:t>Ю</w:t>
            </w:r>
            <w:r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5AFD1" w14:textId="202CDDEF" w:rsidR="00DC619E" w:rsidRDefault="00DC619E" w:rsidP="00E73F6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16CB0D" w14:textId="5FD98599" w:rsidR="00DC619E" w:rsidRDefault="00DC619E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A78A1AB" w14:textId="6AF2AB93" w:rsidR="00DC619E" w:rsidRDefault="00DC619E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0DEDED5" w14:textId="1846DBA3" w:rsidR="00DC619E" w:rsidRDefault="00DC61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C619E">
              <w:rPr>
                <w:sz w:val="24"/>
                <w:szCs w:val="24"/>
              </w:rPr>
              <w:t>участник</w:t>
            </w:r>
          </w:p>
        </w:tc>
      </w:tr>
      <w:tr w:rsidR="00DC619E" w:rsidRPr="00450DE8" w14:paraId="1F8929C6" w14:textId="77777777" w:rsidTr="00C1189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248FA" w14:textId="7AAD08C8" w:rsidR="00DC619E" w:rsidRDefault="00DC61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F064F86" w14:textId="59729AF7" w:rsidR="00DC619E" w:rsidRDefault="00FB2B6E" w:rsidP="00FB2B6E">
            <w:pPr>
              <w:autoSpaceDE w:val="0"/>
              <w:autoSpaceDN w:val="0"/>
              <w:adjustRightInd w:val="0"/>
              <w:rPr>
                <w:rFonts w:ascii="LiberationSans" w:hAnsi="LiberationSans"/>
                <w:color w:val="000000"/>
                <w:sz w:val="22"/>
                <w:szCs w:val="22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Дробышев М.</w:t>
            </w:r>
            <w:r w:rsidR="00DC619E">
              <w:rPr>
                <w:rFonts w:ascii="LiberationSans" w:hAnsi="LiberationSans"/>
                <w:color w:val="000000"/>
                <w:sz w:val="22"/>
                <w:szCs w:val="22"/>
              </w:rPr>
              <w:t>А</w:t>
            </w:r>
            <w:r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A410" w14:textId="744ACE6C" w:rsidR="00DC619E" w:rsidRDefault="00DC619E" w:rsidP="00E73F6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F13F897" w14:textId="36E728E8" w:rsidR="00DC619E" w:rsidRDefault="00DC619E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C349F94" w14:textId="60778B08" w:rsidR="00DC619E" w:rsidRDefault="00DC619E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9DAF22B" w14:textId="7164B2D6" w:rsidR="00DC619E" w:rsidRDefault="00DC61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C619E" w:rsidRPr="00450DE8" w14:paraId="47C08646" w14:textId="77777777" w:rsidTr="00C1189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4719A" w14:textId="651DADB0" w:rsidR="00DC619E" w:rsidRDefault="00DC61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846EDD2" w14:textId="075B80F6" w:rsidR="00DC619E" w:rsidRDefault="00FB2B6E" w:rsidP="00E73F61">
            <w:pPr>
              <w:autoSpaceDE w:val="0"/>
              <w:autoSpaceDN w:val="0"/>
              <w:adjustRightInd w:val="0"/>
              <w:rPr>
                <w:rFonts w:ascii="LiberationSans" w:hAnsi="LiberationSans"/>
                <w:color w:val="000000"/>
                <w:sz w:val="22"/>
                <w:szCs w:val="22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Мельникова А.</w:t>
            </w:r>
            <w:r w:rsidR="00DC619E"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А</w:t>
            </w:r>
            <w:r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7911" w14:textId="74DDF2B4" w:rsidR="00DC619E" w:rsidRDefault="00DC619E" w:rsidP="00E73F6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0174A9C" w14:textId="5D191C74" w:rsidR="00DC619E" w:rsidRDefault="00DC619E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95F672" w14:textId="2B4DA950" w:rsidR="00DC619E" w:rsidRDefault="00DC619E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1C60F5" w14:textId="3F2DA58B" w:rsidR="00DC619E" w:rsidRDefault="00DC61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C619E" w:rsidRPr="00450DE8" w14:paraId="70FE6928" w14:textId="77777777" w:rsidTr="00C1189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F4721" w14:textId="686C89EF" w:rsidR="00DC619E" w:rsidRDefault="00DC61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28B673" w14:textId="538902F9" w:rsidR="00DC619E" w:rsidRDefault="00FB2B6E" w:rsidP="00DC619E">
            <w:pPr>
              <w:autoSpaceDE w:val="0"/>
              <w:autoSpaceDN w:val="0"/>
              <w:adjustRightInd w:val="0"/>
              <w:rPr>
                <w:rFonts w:ascii="LiberationSans" w:hAnsi="LiberationSans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LiberationSans" w:hAnsi="LiberationSans"/>
                <w:color w:val="000000"/>
                <w:sz w:val="22"/>
                <w:szCs w:val="22"/>
              </w:rPr>
              <w:t>Лучкина</w:t>
            </w:r>
            <w:proofErr w:type="spellEnd"/>
            <w:r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И.</w:t>
            </w:r>
            <w:r w:rsidR="00DC619E"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А</w:t>
            </w:r>
            <w:r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C1E30" w14:textId="01B4CBC5" w:rsidR="00DC619E" w:rsidRDefault="00DC619E" w:rsidP="00E73F6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94EEB0F" w14:textId="2765759E" w:rsidR="00DC619E" w:rsidRDefault="00DC619E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39C6D33" w14:textId="40BB0C93" w:rsidR="00DC619E" w:rsidRDefault="00DC619E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31613B2" w14:textId="55348B41" w:rsidR="00DC619E" w:rsidRDefault="00DC61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C619E" w:rsidRPr="00450DE8" w14:paraId="4575521A" w14:textId="77777777" w:rsidTr="00C1189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ACC4C" w14:textId="4B331E0F" w:rsidR="00DC619E" w:rsidRDefault="00DC61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1AC68F5" w14:textId="3F0D272A" w:rsidR="00DC619E" w:rsidRDefault="00FB2B6E" w:rsidP="00E73F61">
            <w:pPr>
              <w:autoSpaceDE w:val="0"/>
              <w:autoSpaceDN w:val="0"/>
              <w:adjustRightInd w:val="0"/>
              <w:rPr>
                <w:rFonts w:ascii="LiberationSans" w:hAnsi="LiberationSans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LiberationSans" w:hAnsi="LiberationSans"/>
                <w:color w:val="000000"/>
                <w:sz w:val="22"/>
                <w:szCs w:val="22"/>
              </w:rPr>
              <w:t>Марьянов</w:t>
            </w:r>
            <w:proofErr w:type="spellEnd"/>
            <w:r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И.</w:t>
            </w:r>
            <w:r w:rsidR="00DC619E">
              <w:rPr>
                <w:rFonts w:ascii="LiberationSans" w:hAnsi="LiberationSans"/>
                <w:color w:val="000000"/>
                <w:sz w:val="22"/>
                <w:szCs w:val="22"/>
              </w:rPr>
              <w:t>А</w:t>
            </w:r>
            <w:r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367AF" w14:textId="0FF9F918" w:rsidR="00DC619E" w:rsidRDefault="00DC619E" w:rsidP="00E73F6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AED4E89" w14:textId="7A5E0251" w:rsidR="00DC619E" w:rsidRDefault="00DC619E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CEAACD3" w14:textId="557903BD" w:rsidR="00DC619E" w:rsidRDefault="00DC619E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1F4BFF8" w14:textId="5BCF1A92" w:rsidR="00DC619E" w:rsidRDefault="00DC61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C619E" w:rsidRPr="00450DE8" w14:paraId="638E7B86" w14:textId="77777777" w:rsidTr="00C1189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F9765" w14:textId="4164A668" w:rsidR="00DC619E" w:rsidRDefault="00DC61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0EF9CEF" w14:textId="789ECFF4" w:rsidR="00DC619E" w:rsidRDefault="00FB2B6E" w:rsidP="00E73F61">
            <w:pPr>
              <w:autoSpaceDE w:val="0"/>
              <w:autoSpaceDN w:val="0"/>
              <w:adjustRightInd w:val="0"/>
              <w:rPr>
                <w:rFonts w:ascii="LiberationSans" w:hAnsi="LiberationSans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LiberationSans" w:hAnsi="LiberationSans"/>
                <w:color w:val="000000"/>
                <w:sz w:val="22"/>
                <w:szCs w:val="22"/>
              </w:rPr>
              <w:t>Сёмина</w:t>
            </w:r>
            <w:proofErr w:type="spellEnd"/>
            <w:r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Д.</w:t>
            </w:r>
            <w:r w:rsidR="00DC619E"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Н</w:t>
            </w:r>
            <w:r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47337" w14:textId="03D5CDDD" w:rsidR="00DC619E" w:rsidRDefault="00DC619E" w:rsidP="00E73F6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FA4CF3C" w14:textId="038BC80E" w:rsidR="00DC619E" w:rsidRDefault="00DC619E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0AF0ADC" w14:textId="46478922" w:rsidR="00DC619E" w:rsidRDefault="00DC619E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6408080" w14:textId="333B4AB3" w:rsidR="00DC619E" w:rsidRDefault="00DC61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C619E" w:rsidRPr="00450DE8" w14:paraId="475C1145" w14:textId="77777777" w:rsidTr="00C1189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9B2B6" w14:textId="4D50C171" w:rsidR="00DC619E" w:rsidRDefault="00DC61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59A8C4" w14:textId="276FEA43" w:rsidR="00DC619E" w:rsidRDefault="00FB2B6E" w:rsidP="00DC619E">
            <w:pPr>
              <w:autoSpaceDE w:val="0"/>
              <w:autoSpaceDN w:val="0"/>
              <w:adjustRightInd w:val="0"/>
              <w:rPr>
                <w:rFonts w:ascii="LiberationSans" w:hAnsi="LiberationSans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LiberationSans" w:hAnsi="LiberationSans"/>
                <w:color w:val="000000"/>
                <w:sz w:val="22"/>
                <w:szCs w:val="22"/>
              </w:rPr>
              <w:t>Ядренкина</w:t>
            </w:r>
            <w:proofErr w:type="spellEnd"/>
            <w:r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Е.</w:t>
            </w:r>
            <w:r w:rsidR="00DC619E"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А</w:t>
            </w:r>
            <w:r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C26F8" w14:textId="06848222" w:rsidR="00DC619E" w:rsidRDefault="00DC619E" w:rsidP="00E73F6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75FC1AD" w14:textId="08D06F97" w:rsidR="00DC619E" w:rsidRDefault="00DC619E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F95CB8E" w14:textId="78F4FE52" w:rsidR="00DC619E" w:rsidRDefault="00DC619E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0AF1241" w14:textId="04AD91F1" w:rsidR="00DC619E" w:rsidRDefault="00DC61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C619E" w:rsidRPr="00450DE8" w14:paraId="1BA66808" w14:textId="77777777" w:rsidTr="00C1189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E3A6D" w14:textId="69CD996E" w:rsidR="00DC619E" w:rsidRDefault="00DC61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D741A53" w14:textId="5921014B" w:rsidR="00DC619E" w:rsidRDefault="00FB2B6E" w:rsidP="00E73F61">
            <w:pPr>
              <w:autoSpaceDE w:val="0"/>
              <w:autoSpaceDN w:val="0"/>
              <w:adjustRightInd w:val="0"/>
              <w:rPr>
                <w:rFonts w:ascii="LiberationSans" w:hAnsi="LiberationSans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LiberationSans" w:hAnsi="LiberationSans"/>
                <w:color w:val="000000"/>
                <w:sz w:val="22"/>
                <w:szCs w:val="22"/>
              </w:rPr>
              <w:t>Маёрова</w:t>
            </w:r>
            <w:proofErr w:type="spellEnd"/>
            <w:r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Е.</w:t>
            </w:r>
            <w:r w:rsidR="00DC619E">
              <w:rPr>
                <w:rFonts w:ascii="LiberationSans" w:hAnsi="LiberationSans"/>
                <w:color w:val="000000"/>
                <w:sz w:val="22"/>
                <w:szCs w:val="22"/>
              </w:rPr>
              <w:t>В</w:t>
            </w:r>
            <w:r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2BADE" w14:textId="2480F9C4" w:rsidR="00DC619E" w:rsidRDefault="00DC619E" w:rsidP="00E73F6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67B2E4" w14:textId="570396E4" w:rsidR="00DC619E" w:rsidRDefault="00DC619E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24678F3" w14:textId="56B61F66" w:rsidR="00DC619E" w:rsidRDefault="00DC619E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49AA485" w14:textId="11C48705" w:rsidR="00DC619E" w:rsidRDefault="00DC61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C619E" w:rsidRPr="00450DE8" w14:paraId="509E6A9B" w14:textId="77777777" w:rsidTr="00C1189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FF8D" w14:textId="23DF5F01" w:rsidR="00DC619E" w:rsidRDefault="00DC61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E087D0" w14:textId="70861B62" w:rsidR="00DC619E" w:rsidRDefault="00FB2B6E" w:rsidP="00E73F61">
            <w:pPr>
              <w:autoSpaceDE w:val="0"/>
              <w:autoSpaceDN w:val="0"/>
              <w:adjustRightInd w:val="0"/>
              <w:rPr>
                <w:rFonts w:ascii="LiberationSans" w:hAnsi="LiberationSans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LiberationSans" w:hAnsi="LiberationSans"/>
                <w:color w:val="000000"/>
                <w:sz w:val="22"/>
                <w:szCs w:val="22"/>
              </w:rPr>
              <w:t>Силкина</w:t>
            </w:r>
            <w:proofErr w:type="spellEnd"/>
            <w:r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Д.</w:t>
            </w:r>
            <w:r w:rsidR="00DC619E"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LiberationSans" w:hAnsi="LiberationSans"/>
                <w:color w:val="000000"/>
                <w:sz w:val="22"/>
                <w:szCs w:val="22"/>
              </w:rPr>
              <w:t>В.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6E3E5" w14:textId="02FA9C83" w:rsidR="00DC619E" w:rsidRDefault="00DC619E" w:rsidP="00E73F6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C219DE9" w14:textId="3FC08A4F" w:rsidR="00DC619E" w:rsidRDefault="00DC619E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0B3C5B1" w14:textId="4C0290BC" w:rsidR="00DC619E" w:rsidRDefault="00DC619E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B3ED2B" w14:textId="3B7C94B2" w:rsidR="00DC619E" w:rsidRDefault="00DC61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C619E" w:rsidRPr="00450DE8" w14:paraId="0D728DF1" w14:textId="77777777" w:rsidTr="00C1189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DA1D2" w14:textId="19774E6C" w:rsidR="00DC619E" w:rsidRDefault="00DC61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EA5AD30" w14:textId="35F29B49" w:rsidR="00DC619E" w:rsidRDefault="00FB2B6E" w:rsidP="00E73F61">
            <w:pPr>
              <w:autoSpaceDE w:val="0"/>
              <w:autoSpaceDN w:val="0"/>
              <w:adjustRightInd w:val="0"/>
              <w:rPr>
                <w:rFonts w:ascii="LiberationSans" w:hAnsi="LiberationSans"/>
                <w:color w:val="000000"/>
                <w:sz w:val="22"/>
                <w:szCs w:val="22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Кузьмина В.</w:t>
            </w:r>
            <w:r w:rsidR="00DC619E"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А</w:t>
            </w:r>
            <w:r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1D13E" w14:textId="63530BEE" w:rsidR="00DC619E" w:rsidRDefault="00DC619E" w:rsidP="00E73F6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BF52A50" w14:textId="5886DE9A" w:rsidR="00DC619E" w:rsidRDefault="00DC619E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7652364" w14:textId="2C5815EE" w:rsidR="00DC619E" w:rsidRDefault="00DC619E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E0B957C" w14:textId="35614E40" w:rsidR="00DC619E" w:rsidRDefault="00DC61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C619E" w:rsidRPr="00450DE8" w14:paraId="5B37ECC1" w14:textId="77777777" w:rsidTr="00C1189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07833" w14:textId="4A4E1677" w:rsidR="00DC619E" w:rsidRDefault="00DC61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4900343" w14:textId="4993275A" w:rsidR="00DC619E" w:rsidRDefault="00FB2B6E" w:rsidP="00E73F61">
            <w:pPr>
              <w:autoSpaceDE w:val="0"/>
              <w:autoSpaceDN w:val="0"/>
              <w:adjustRightInd w:val="0"/>
              <w:rPr>
                <w:rFonts w:ascii="LiberationSans" w:hAnsi="LiberationSans"/>
                <w:color w:val="000000"/>
                <w:sz w:val="22"/>
                <w:szCs w:val="22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Реутова В.</w:t>
            </w:r>
            <w:r w:rsidR="00DC619E">
              <w:rPr>
                <w:rFonts w:ascii="LiberationSans" w:hAnsi="LiberationSans"/>
                <w:color w:val="000000"/>
                <w:sz w:val="22"/>
                <w:szCs w:val="22"/>
              </w:rPr>
              <w:t>О</w:t>
            </w:r>
            <w:r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  <w:bookmarkStart w:id="0" w:name="_GoBack"/>
            <w:bookmarkEnd w:id="0"/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E6CD" w14:textId="03FD881A" w:rsidR="00DC619E" w:rsidRDefault="00DC619E" w:rsidP="00E73F6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78088E" w14:textId="491694FC" w:rsidR="00DC619E" w:rsidRDefault="00DC619E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CED37BC" w14:textId="69B6C8FA" w:rsidR="00DC619E" w:rsidRDefault="00DC619E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37FDC6D" w14:textId="7103C211" w:rsidR="00DC619E" w:rsidRDefault="00DC61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0AEB2282" w:rsidR="000B5E2E" w:rsidRPr="00450DE8" w:rsidRDefault="00ED126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Видяйкина</w:t>
            </w:r>
            <w:proofErr w:type="spellEnd"/>
            <w:r>
              <w:rPr>
                <w:sz w:val="24"/>
                <w:szCs w:val="24"/>
              </w:rPr>
              <w:t xml:space="preserve"> Н.С.</w:t>
            </w: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6ADABF08" w:rsidR="009B1622" w:rsidRPr="00450DE8" w:rsidRDefault="00027A7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Глазырина П. А.</w:t>
            </w: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C342B45" w14:textId="3A4D9737" w:rsidR="000B5E2E" w:rsidRPr="00450DE8" w:rsidRDefault="000B5E2E" w:rsidP="00010CC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_____</w:t>
      </w:r>
      <w:r w:rsidR="00E73F61">
        <w:rPr>
          <w:sz w:val="24"/>
          <w:szCs w:val="24"/>
        </w:rPr>
        <w:t>20.09.2023</w:t>
      </w:r>
      <w:r w:rsidRPr="00450DE8">
        <w:rPr>
          <w:sz w:val="24"/>
          <w:szCs w:val="24"/>
        </w:rPr>
        <w:t>_____________________</w:t>
      </w:r>
    </w:p>
    <w:sectPr w:rsidR="000B5E2E" w:rsidRPr="00450DE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0A1BDC" w14:textId="77777777" w:rsidR="00197C17" w:rsidRDefault="00197C17">
      <w:r>
        <w:separator/>
      </w:r>
    </w:p>
  </w:endnote>
  <w:endnote w:type="continuationSeparator" w:id="0">
    <w:p w14:paraId="49F4C515" w14:textId="77777777" w:rsidR="00197C17" w:rsidRDefault="00197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iberatio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DAB6BF" w14:textId="77777777" w:rsidR="00197C17" w:rsidRDefault="00197C17">
      <w:r>
        <w:separator/>
      </w:r>
    </w:p>
  </w:footnote>
  <w:footnote w:type="continuationSeparator" w:id="0">
    <w:p w14:paraId="3DC5CBA3" w14:textId="77777777" w:rsidR="00197C17" w:rsidRDefault="00197C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CCC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A72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97C17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6B3"/>
    <w:rsid w:val="0022473D"/>
    <w:rsid w:val="002250F0"/>
    <w:rsid w:val="00225637"/>
    <w:rsid w:val="002278FE"/>
    <w:rsid w:val="0023068B"/>
    <w:rsid w:val="00234F6F"/>
    <w:rsid w:val="00237DE1"/>
    <w:rsid w:val="0024209B"/>
    <w:rsid w:val="00244A2D"/>
    <w:rsid w:val="0024729D"/>
    <w:rsid w:val="00247AC5"/>
    <w:rsid w:val="00251042"/>
    <w:rsid w:val="00251A9C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3F36A6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97134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27509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15250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89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3AB2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C619E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51D"/>
    <w:rsid w:val="00E53C5A"/>
    <w:rsid w:val="00E53F6D"/>
    <w:rsid w:val="00E55BF4"/>
    <w:rsid w:val="00E57ECF"/>
    <w:rsid w:val="00E636DA"/>
    <w:rsid w:val="00E64247"/>
    <w:rsid w:val="00E6692E"/>
    <w:rsid w:val="00E73F61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126B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B2B6E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AB0AA-DDAE-46F6-A342-6C0EB87A1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0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2012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Ефремова</cp:lastModifiedBy>
  <cp:revision>2</cp:revision>
  <cp:lastPrinted>2023-09-06T06:20:00Z</cp:lastPrinted>
  <dcterms:created xsi:type="dcterms:W3CDTF">2023-09-27T10:19:00Z</dcterms:created>
  <dcterms:modified xsi:type="dcterms:W3CDTF">2023-09-27T10:19:00Z</dcterms:modified>
</cp:coreProperties>
</file>