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119B0F" w14:textId="691D9743" w:rsidR="000B5E2E" w:rsidRPr="00A1045F" w:rsidRDefault="000B5E2E" w:rsidP="000B5E2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9</w:t>
      </w:r>
    </w:p>
    <w:p w14:paraId="5096BCAC" w14:textId="4FE921DB" w:rsidR="000B5E2E" w:rsidRDefault="000B5E2E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3DC4A746" w14:textId="77777777" w:rsidR="00AB364E" w:rsidRPr="00450DE8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47B6B276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</w:t>
      </w:r>
      <w:proofErr w:type="gramStart"/>
      <w:r w:rsidRPr="00450DE8">
        <w:rPr>
          <w:sz w:val="24"/>
          <w:szCs w:val="24"/>
        </w:rPr>
        <w:t>год</w:t>
      </w:r>
      <w:r>
        <w:rPr>
          <w:sz w:val="24"/>
          <w:szCs w:val="24"/>
        </w:rPr>
        <w:br/>
        <w:t>(</w:t>
      </w:r>
      <w:proofErr w:type="gramEnd"/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E93794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947"/>
        <w:gridCol w:w="1476"/>
        <w:gridCol w:w="2020"/>
        <w:gridCol w:w="992"/>
        <w:gridCol w:w="1984"/>
      </w:tblGrid>
      <w:tr w:rsidR="00DD5FEC" w:rsidRPr="00450DE8" w14:paraId="05E7FE78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77777777" w:rsidR="00DD5FEC" w:rsidRPr="00450DE8" w:rsidRDefault="00DD5FEC" w:rsidP="00DD5FE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0D6F5196" w:rsidR="00DD5FEC" w:rsidRPr="00450DE8" w:rsidRDefault="00662C15" w:rsidP="00DD5FE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</w:tr>
      <w:tr w:rsidR="00DD5FEC" w:rsidRPr="00450DE8" w14:paraId="6CB2765D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7777777" w:rsidR="00DD5FEC" w:rsidRPr="00450DE8" w:rsidRDefault="00DD5FEC" w:rsidP="00DD5FE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0A0EE2ED" w:rsidR="00DD5FEC" w:rsidRPr="00450DE8" w:rsidRDefault="00DD5FEC" w:rsidP="00DD5FE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DD5FEC" w:rsidRPr="00450DE8" w14:paraId="5799DA23" w14:textId="77777777" w:rsidTr="001263A9">
        <w:trPr>
          <w:trHeight w:val="283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77777777" w:rsidR="00DD5FEC" w:rsidRPr="00450DE8" w:rsidRDefault="00DD5FEC" w:rsidP="00DD5FE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78244309" w:rsidR="00DD5FEC" w:rsidRPr="00DD5FEC" w:rsidRDefault="00DD5FEC" w:rsidP="00DD5FE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5FEC">
              <w:rPr>
                <w:sz w:val="22"/>
                <w:szCs w:val="22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DD5FEC" w:rsidRPr="00450DE8" w14:paraId="6A796314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77777777" w:rsidR="00DD5FEC" w:rsidRPr="00450DE8" w:rsidRDefault="00DD5FEC" w:rsidP="00DD5FE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09E21635" w:rsidR="00DD5FEC" w:rsidRPr="00450DE8" w:rsidRDefault="00662C15" w:rsidP="00DD5FE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DD5FEC">
              <w:rPr>
                <w:sz w:val="24"/>
                <w:szCs w:val="24"/>
              </w:rPr>
              <w:t xml:space="preserve"> класс</w:t>
            </w:r>
          </w:p>
        </w:tc>
      </w:tr>
      <w:tr w:rsidR="00DD5FEC" w:rsidRPr="00450DE8" w14:paraId="0FA9A5A3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77777777" w:rsidR="00DD5FEC" w:rsidRPr="00450DE8" w:rsidRDefault="00DD5FEC" w:rsidP="00DD5FE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59ACEFD5" w:rsidR="00DD5FEC" w:rsidRPr="00450DE8" w:rsidRDefault="00662C15" w:rsidP="00DD5FE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DD5FEC">
              <w:rPr>
                <w:sz w:val="24"/>
                <w:szCs w:val="24"/>
              </w:rPr>
              <w:t>.09.2023.</w:t>
            </w:r>
          </w:p>
        </w:tc>
      </w:tr>
      <w:tr w:rsidR="000B5E2E" w:rsidRPr="00450DE8" w14:paraId="75C5920C" w14:textId="77777777" w:rsidTr="00574178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0F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EA98" w14:textId="6644FFA4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 w:rsidR="00574178"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 xml:space="preserve">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7FB2" w14:textId="499B4F7B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852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205D6A43" w14:textId="5331FD9C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433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0C7" w14:textId="1C805795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 w:rsidR="00574178">
              <w:rPr>
                <w:sz w:val="24"/>
                <w:szCs w:val="24"/>
              </w:rPr>
              <w:t xml:space="preserve"> </w:t>
            </w:r>
            <w:proofErr w:type="gramStart"/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</w:t>
            </w:r>
            <w:proofErr w:type="gramEnd"/>
            <w:r w:rsidRPr="00450DE8">
              <w:rPr>
                <w:sz w:val="24"/>
                <w:szCs w:val="24"/>
              </w:rPr>
              <w:t>победитель,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662C15" w:rsidRPr="00450DE8" w14:paraId="6E9FD587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DBCF" w14:textId="745C4502" w:rsidR="00662C15" w:rsidRPr="00450DE8" w:rsidRDefault="00662C15" w:rsidP="00662C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D5B01" w14:textId="3DAA3FAA" w:rsidR="00662C15" w:rsidRPr="00450DE8" w:rsidRDefault="00662C15" w:rsidP="00662C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 В.М.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2828" w14:textId="6D5BC042" w:rsidR="00662C15" w:rsidRPr="00450DE8" w:rsidRDefault="00662C15" w:rsidP="00662C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64480" w14:textId="6E3E5439" w:rsidR="00662C15" w:rsidRPr="00662C15" w:rsidRDefault="00662C15" w:rsidP="00662C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C15">
              <w:rPr>
                <w:sz w:val="24"/>
                <w:szCs w:val="24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9E4B" w14:textId="4FCD5C95" w:rsidR="00662C15" w:rsidRPr="00450DE8" w:rsidRDefault="00662C15" w:rsidP="00662C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7B24" w14:textId="37688F01" w:rsidR="00662C15" w:rsidRPr="00450DE8" w:rsidRDefault="00662C15" w:rsidP="00662C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662C15" w:rsidRPr="00450DE8" w14:paraId="1C253C93" w14:textId="77777777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7C24" w14:textId="12D0626D" w:rsidR="00662C15" w:rsidRPr="00450DE8" w:rsidRDefault="00662C15" w:rsidP="00662C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A3617" w14:textId="4622CB26" w:rsidR="00662C15" w:rsidRPr="00450DE8" w:rsidRDefault="00662C15" w:rsidP="00662C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Козырев В.А.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CEFF" w14:textId="0FBBC422" w:rsidR="00662C15" w:rsidRPr="00450DE8" w:rsidRDefault="00662C15" w:rsidP="00662C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6E70">
              <w:rPr>
                <w:sz w:val="24"/>
                <w:szCs w:val="24"/>
              </w:rPr>
              <w:t>10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E0C8" w14:textId="4A6D5DD7" w:rsidR="00662C15" w:rsidRPr="00662C15" w:rsidRDefault="00662C15" w:rsidP="00662C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C15">
              <w:rPr>
                <w:sz w:val="24"/>
                <w:szCs w:val="24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1D2" w14:textId="19CAA584" w:rsidR="00662C15" w:rsidRPr="00450DE8" w:rsidRDefault="00662C15" w:rsidP="00662C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24F9" w14:textId="16BA408C" w:rsidR="00662C15" w:rsidRPr="00450DE8" w:rsidRDefault="00662C15" w:rsidP="00662C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D71D9">
              <w:rPr>
                <w:sz w:val="24"/>
                <w:szCs w:val="24"/>
              </w:rPr>
              <w:t>призёр</w:t>
            </w:r>
          </w:p>
        </w:tc>
      </w:tr>
      <w:tr w:rsidR="00662C15" w:rsidRPr="00450DE8" w14:paraId="3E1B849D" w14:textId="77777777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9E41" w14:textId="5F5CBD72" w:rsidR="00662C15" w:rsidRPr="00450DE8" w:rsidRDefault="00662C15" w:rsidP="00662C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10F0F" w14:textId="6769B0F9" w:rsidR="00662C15" w:rsidRPr="00450DE8" w:rsidRDefault="00662C15" w:rsidP="00662C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Семьян</w:t>
            </w:r>
            <w:proofErr w:type="spellEnd"/>
            <w:r>
              <w:rPr>
                <w:sz w:val="24"/>
                <w:szCs w:val="24"/>
              </w:rPr>
              <w:t xml:space="preserve"> С.М.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B9E6C" w14:textId="491D2E40" w:rsidR="00662C15" w:rsidRPr="00450DE8" w:rsidRDefault="00662C15" w:rsidP="00662C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6E70">
              <w:rPr>
                <w:sz w:val="24"/>
                <w:szCs w:val="24"/>
              </w:rPr>
              <w:t>10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96556" w14:textId="60B5D3C0" w:rsidR="00662C15" w:rsidRPr="00662C15" w:rsidRDefault="00662C15" w:rsidP="00662C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C15">
              <w:rPr>
                <w:sz w:val="24"/>
                <w:szCs w:val="24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14E62" w14:textId="42CA3F16" w:rsidR="00662C15" w:rsidRPr="00450DE8" w:rsidRDefault="00662C15" w:rsidP="00662C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0401" w14:textId="1243ECC9" w:rsidR="00662C15" w:rsidRPr="00450DE8" w:rsidRDefault="00662C15" w:rsidP="00662C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D71D9">
              <w:rPr>
                <w:sz w:val="24"/>
                <w:szCs w:val="24"/>
              </w:rPr>
              <w:t>призёр</w:t>
            </w:r>
          </w:p>
        </w:tc>
      </w:tr>
      <w:tr w:rsidR="00662C15" w:rsidRPr="00450DE8" w14:paraId="08EB8059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4464" w14:textId="03DCB40E" w:rsidR="00662C15" w:rsidRPr="00450DE8" w:rsidRDefault="00662C15" w:rsidP="00662C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B837F" w14:textId="7BF6738C" w:rsidR="00662C15" w:rsidRPr="00450DE8" w:rsidRDefault="00662C15" w:rsidP="00662C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Томышева</w:t>
            </w:r>
            <w:proofErr w:type="spellEnd"/>
            <w:r>
              <w:rPr>
                <w:sz w:val="24"/>
                <w:szCs w:val="24"/>
              </w:rPr>
              <w:t xml:space="preserve"> Е.Д.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90CD" w14:textId="0C410A81" w:rsidR="00662C15" w:rsidRPr="00450DE8" w:rsidRDefault="00662C15" w:rsidP="00662C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6E70">
              <w:rPr>
                <w:sz w:val="24"/>
                <w:szCs w:val="24"/>
              </w:rPr>
              <w:t>10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F772" w14:textId="3A895400" w:rsidR="00662C15" w:rsidRPr="00662C15" w:rsidRDefault="00662C15" w:rsidP="00662C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C15">
              <w:rPr>
                <w:sz w:val="24"/>
                <w:szCs w:val="24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48444" w14:textId="15CE5C76" w:rsidR="00662C15" w:rsidRPr="00450DE8" w:rsidRDefault="00662C15" w:rsidP="00662C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F2DB" w14:textId="6A29AA17" w:rsidR="00662C15" w:rsidRPr="00450DE8" w:rsidRDefault="00662C15" w:rsidP="00662C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4911">
              <w:rPr>
                <w:sz w:val="24"/>
                <w:szCs w:val="24"/>
              </w:rPr>
              <w:t>участник</w:t>
            </w:r>
          </w:p>
        </w:tc>
      </w:tr>
      <w:tr w:rsidR="00662C15" w:rsidRPr="00450DE8" w14:paraId="6D291961" w14:textId="77777777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8011" w14:textId="44F4374E" w:rsidR="00662C15" w:rsidRPr="00450DE8" w:rsidRDefault="00662C15" w:rsidP="00662C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8ECAF" w14:textId="162D7045" w:rsidR="00662C15" w:rsidRPr="00450DE8" w:rsidRDefault="00662C15" w:rsidP="00662C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Красоткина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CCD9D" w14:textId="51B2CE04" w:rsidR="00662C15" w:rsidRPr="00450DE8" w:rsidRDefault="00662C15" w:rsidP="00662C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6E70">
              <w:rPr>
                <w:sz w:val="24"/>
                <w:szCs w:val="24"/>
              </w:rPr>
              <w:t>10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8EA48" w14:textId="41686961" w:rsidR="00662C15" w:rsidRPr="00662C15" w:rsidRDefault="00662C15" w:rsidP="00662C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C15">
              <w:rPr>
                <w:sz w:val="24"/>
                <w:szCs w:val="24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BBBA" w14:textId="171D1B10" w:rsidR="00662C15" w:rsidRPr="00450DE8" w:rsidRDefault="00662C15" w:rsidP="00662C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E93CE" w14:textId="5B6F1503" w:rsidR="00662C15" w:rsidRPr="00450DE8" w:rsidRDefault="00662C15" w:rsidP="00662C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4911">
              <w:rPr>
                <w:sz w:val="24"/>
                <w:szCs w:val="24"/>
              </w:rPr>
              <w:t>участник</w:t>
            </w:r>
          </w:p>
        </w:tc>
      </w:tr>
      <w:tr w:rsidR="00662C15" w:rsidRPr="00450DE8" w14:paraId="7A3DF1DE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8C62" w14:textId="108B96F1" w:rsidR="00662C15" w:rsidRPr="00450DE8" w:rsidRDefault="00662C15" w:rsidP="00662C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bookmarkStart w:id="0" w:name="_GoBack" w:colFirst="5" w:colLast="5"/>
            <w:r>
              <w:rPr>
                <w:sz w:val="24"/>
                <w:szCs w:val="24"/>
              </w:rPr>
              <w:t>6.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9660A" w14:textId="6838BE36" w:rsidR="00662C15" w:rsidRPr="00450DE8" w:rsidRDefault="00662C15" w:rsidP="00662C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Шабалдин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C70B0" w14:textId="53965548" w:rsidR="00662C15" w:rsidRPr="00450DE8" w:rsidRDefault="00662C15" w:rsidP="00662C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6E70">
              <w:rPr>
                <w:sz w:val="24"/>
                <w:szCs w:val="24"/>
              </w:rPr>
              <w:t>10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EEB8" w14:textId="19FF65A3" w:rsidR="00662C15" w:rsidRPr="00450DE8" w:rsidRDefault="00662C15" w:rsidP="00662C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E55C6">
              <w:rPr>
                <w:sz w:val="24"/>
                <w:szCs w:val="24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006E" w14:textId="52A3F1CE" w:rsidR="00662C15" w:rsidRPr="00450DE8" w:rsidRDefault="00662C15" w:rsidP="00662C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751E8" w14:textId="1915F2A8" w:rsidR="00662C15" w:rsidRPr="00450DE8" w:rsidRDefault="00662C15" w:rsidP="00662C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F5EC8">
              <w:rPr>
                <w:sz w:val="24"/>
                <w:szCs w:val="24"/>
              </w:rPr>
              <w:t>участник</w:t>
            </w:r>
          </w:p>
        </w:tc>
      </w:tr>
      <w:tr w:rsidR="00662C15" w:rsidRPr="00450DE8" w14:paraId="0E480013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9D198" w14:textId="562A4DC0" w:rsidR="00662C15" w:rsidRPr="00450DE8" w:rsidRDefault="00662C15" w:rsidP="00662C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A73D6" w14:textId="63E611D4" w:rsidR="00662C15" w:rsidRPr="00450DE8" w:rsidRDefault="00662C15" w:rsidP="00662C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Александрова М.Е.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9463" w14:textId="49527F3A" w:rsidR="00662C15" w:rsidRPr="00450DE8" w:rsidRDefault="00662C15" w:rsidP="00662C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6E70">
              <w:rPr>
                <w:sz w:val="24"/>
                <w:szCs w:val="24"/>
              </w:rPr>
              <w:t>10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B63ED" w14:textId="75EAD25D" w:rsidR="00662C15" w:rsidRPr="00450DE8" w:rsidRDefault="00662C15" w:rsidP="00662C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E55C6">
              <w:rPr>
                <w:sz w:val="24"/>
                <w:szCs w:val="24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529ED" w14:textId="76804021" w:rsidR="00662C15" w:rsidRPr="00450DE8" w:rsidRDefault="00662C15" w:rsidP="00662C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65719" w14:textId="7A0AD059" w:rsidR="00662C15" w:rsidRPr="00450DE8" w:rsidRDefault="00662C15" w:rsidP="00662C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F5EC8">
              <w:rPr>
                <w:sz w:val="24"/>
                <w:szCs w:val="24"/>
              </w:rPr>
              <w:t>участник</w:t>
            </w:r>
          </w:p>
        </w:tc>
      </w:tr>
      <w:tr w:rsidR="00662C15" w:rsidRPr="00450DE8" w14:paraId="1C764ED2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78FE6" w14:textId="2FF5B36A" w:rsidR="00662C15" w:rsidRPr="00450DE8" w:rsidRDefault="00662C15" w:rsidP="00662C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85E7D" w14:textId="0C46E7A8" w:rsidR="00662C15" w:rsidRPr="00450DE8" w:rsidRDefault="00662C15" w:rsidP="00662C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Хаустов А.В.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DB374" w14:textId="7CE7A643" w:rsidR="00662C15" w:rsidRPr="00450DE8" w:rsidRDefault="00662C15" w:rsidP="00662C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16E70">
              <w:rPr>
                <w:sz w:val="24"/>
                <w:szCs w:val="24"/>
              </w:rPr>
              <w:t>10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A6560" w14:textId="4C9523CF" w:rsidR="00662C15" w:rsidRPr="00450DE8" w:rsidRDefault="00662C15" w:rsidP="00662C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E55C6">
              <w:rPr>
                <w:sz w:val="24"/>
                <w:szCs w:val="24"/>
              </w:rPr>
              <w:t>МБОУ «СОШ «198»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FCDA5" w14:textId="31291917" w:rsidR="00662C15" w:rsidRPr="00450DE8" w:rsidRDefault="00662C15" w:rsidP="00662C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0E81" w14:textId="0BE7E4D1" w:rsidR="00662C15" w:rsidRPr="00450DE8" w:rsidRDefault="00662C15" w:rsidP="00662C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F5EC8">
              <w:rPr>
                <w:sz w:val="24"/>
                <w:szCs w:val="24"/>
              </w:rPr>
              <w:t>участник</w:t>
            </w:r>
          </w:p>
        </w:tc>
      </w:tr>
      <w:bookmarkEnd w:id="0"/>
    </w:tbl>
    <w:p w14:paraId="22A8D07B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152B5E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1D195A1A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B5E2E" w:rsidRPr="00450DE8" w14:paraId="379051C5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0FDBD855" w14:textId="77777777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006F8D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EAFF7A" w14:textId="64269423"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257A757" w14:textId="77777777"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450DE8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9B1622" w:rsidRPr="00450DE8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4F01BE36" w14:textId="77777777"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6852048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 xml:space="preserve">Дата заполнения </w:t>
      </w:r>
      <w:proofErr w:type="gramStart"/>
      <w:r w:rsidRPr="00450DE8">
        <w:rPr>
          <w:sz w:val="24"/>
          <w:szCs w:val="24"/>
        </w:rPr>
        <w:t>протокола  _</w:t>
      </w:r>
      <w:proofErr w:type="gramEnd"/>
      <w:r w:rsidRPr="00450DE8">
        <w:rPr>
          <w:sz w:val="24"/>
          <w:szCs w:val="24"/>
        </w:rPr>
        <w:t>_________________________</w:t>
      </w:r>
    </w:p>
    <w:p w14:paraId="5C342B45" w14:textId="77777777" w:rsidR="000B5E2E" w:rsidRPr="00450DE8" w:rsidRDefault="000B5E2E" w:rsidP="000B5E2E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sectPr w:rsidR="000B5E2E" w:rsidRPr="00450DE8" w:rsidSect="00813D49">
      <w:headerReference w:type="first" r:id="rId8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72F4C3" w14:textId="77777777" w:rsidR="00462317" w:rsidRDefault="00462317">
      <w:r>
        <w:separator/>
      </w:r>
    </w:p>
  </w:endnote>
  <w:endnote w:type="continuationSeparator" w:id="0">
    <w:p w14:paraId="040B53B3" w14:textId="77777777" w:rsidR="00462317" w:rsidRDefault="00462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等线 Light"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34B448" w14:textId="77777777" w:rsidR="00462317" w:rsidRDefault="00462317">
      <w:r>
        <w:separator/>
      </w:r>
    </w:p>
  </w:footnote>
  <w:footnote w:type="continuationSeparator" w:id="0">
    <w:p w14:paraId="496B2ED7" w14:textId="77777777" w:rsidR="00462317" w:rsidRDefault="00462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64A72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2317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C7190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62C15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7F6DF2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4C57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5FEC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06409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  <w15:chartTrackingRefBased/>
  <w15:docId w15:val="{D5222CC7-FEC7-4632-843B-ABC3EADE5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1BD8B1-7134-4A70-8661-B63A19A0E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16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1447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None</dc:creator>
  <cp:keywords/>
  <dc:description/>
  <cp:lastModifiedBy>днс</cp:lastModifiedBy>
  <cp:revision>6</cp:revision>
  <cp:lastPrinted>2023-09-06T06:20:00Z</cp:lastPrinted>
  <dcterms:created xsi:type="dcterms:W3CDTF">2023-09-30T08:50:00Z</dcterms:created>
  <dcterms:modified xsi:type="dcterms:W3CDTF">2023-10-05T13:21:00Z</dcterms:modified>
</cp:coreProperties>
</file>