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6"/>
        <w:gridCol w:w="1950"/>
        <w:gridCol w:w="1272"/>
        <w:gridCol w:w="2230"/>
        <w:gridCol w:w="993"/>
        <w:gridCol w:w="1987"/>
      </w:tblGrid>
      <w:tr w:rsidR="000B5E2E" w:rsidRPr="00450DE8" w14:paraId="05E7FE78" w14:textId="77777777" w:rsidTr="009376FF">
        <w:trPr>
          <w:trHeight w:val="299"/>
        </w:trPr>
        <w:tc>
          <w:tcPr>
            <w:tcW w:w="6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49ADAD53" w:rsidR="000B5E2E" w:rsidRPr="00450DE8" w:rsidRDefault="00DC50C8" w:rsidP="008C47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0B5E2E" w:rsidRPr="00450DE8" w14:paraId="6CB2765D" w14:textId="77777777" w:rsidTr="009376FF">
        <w:trPr>
          <w:trHeight w:val="299"/>
        </w:trPr>
        <w:tc>
          <w:tcPr>
            <w:tcW w:w="6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B6A6C97" w:rsidR="000B5E2E" w:rsidRPr="009376FF" w:rsidRDefault="009376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0B5E2E" w:rsidRPr="00450DE8" w14:paraId="5799DA23" w14:textId="77777777" w:rsidTr="009376FF">
        <w:trPr>
          <w:trHeight w:val="294"/>
        </w:trPr>
        <w:tc>
          <w:tcPr>
            <w:tcW w:w="6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6132A583" w:rsidR="000B5E2E" w:rsidRPr="00450DE8" w:rsidRDefault="000D5920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8651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009376FF">
        <w:trPr>
          <w:trHeight w:val="299"/>
        </w:trPr>
        <w:tc>
          <w:tcPr>
            <w:tcW w:w="6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807C032" w:rsidR="000B5E2E" w:rsidRPr="009376FF" w:rsidRDefault="00FF709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376FF">
              <w:rPr>
                <w:sz w:val="24"/>
                <w:szCs w:val="24"/>
                <w:lang w:val="en-US"/>
              </w:rPr>
              <w:t xml:space="preserve"> </w:t>
            </w:r>
            <w:r w:rsidR="009376FF">
              <w:rPr>
                <w:sz w:val="24"/>
                <w:szCs w:val="24"/>
              </w:rPr>
              <w:t>класс</w:t>
            </w:r>
          </w:p>
        </w:tc>
      </w:tr>
      <w:tr w:rsidR="000B5E2E" w:rsidRPr="00450DE8" w14:paraId="0FA9A5A3" w14:textId="77777777" w:rsidTr="009376FF">
        <w:trPr>
          <w:trHeight w:val="299"/>
        </w:trPr>
        <w:tc>
          <w:tcPr>
            <w:tcW w:w="6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70B6EBDA" w:rsidR="000B5E2E" w:rsidRPr="00450DE8" w:rsidRDefault="008C474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октября</w:t>
            </w:r>
            <w:r w:rsidR="009376FF">
              <w:rPr>
                <w:sz w:val="24"/>
                <w:szCs w:val="24"/>
              </w:rPr>
              <w:t xml:space="preserve"> 2023</w:t>
            </w:r>
          </w:p>
        </w:tc>
      </w:tr>
      <w:tr w:rsidR="000B5E2E" w:rsidRPr="00450DE8" w14:paraId="75C5920C" w14:textId="77777777" w:rsidTr="000B618D">
        <w:trPr>
          <w:trHeight w:val="1171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8C474E" w:rsidRPr="00450DE8" w14:paraId="6E9FD587" w14:textId="77777777" w:rsidTr="000B618D">
        <w:trPr>
          <w:trHeight w:val="29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38D18D04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6ED3F94C" w:rsidR="008C474E" w:rsidRPr="00450DE8" w:rsidRDefault="008C474E" w:rsidP="00B029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Н</w:t>
            </w:r>
            <w:r w:rsidR="00B029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</w:t>
            </w:r>
            <w:r w:rsidR="00B02937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03B7710E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184D83F6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5509EF1D" w:rsidR="008C474E" w:rsidRPr="00450DE8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1EB729A6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C474E" w:rsidRPr="00450DE8" w14:paraId="1C253C93" w14:textId="77777777" w:rsidTr="000B618D">
        <w:trPr>
          <w:trHeight w:val="29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5A1BB7AE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259BF50E" w:rsidR="008C474E" w:rsidRPr="00450DE8" w:rsidRDefault="008C474E" w:rsidP="00B0293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Ельсуков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r w:rsidR="00B029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И</w:t>
            </w:r>
            <w:r w:rsidR="00B02937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2F78D78A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70CC2C00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000AE493" w:rsidR="008C474E" w:rsidRPr="00450DE8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411B2230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8C474E" w:rsidRPr="00450DE8" w14:paraId="3E1B849D" w14:textId="77777777" w:rsidTr="000B618D">
        <w:trPr>
          <w:trHeight w:val="29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4627742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6915A74B" w:rsidR="008C474E" w:rsidRPr="00450DE8" w:rsidRDefault="008C474E" w:rsidP="00B0293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Маерова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  <w:r w:rsidR="00B029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="00B02937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49F19E7A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63C0E3F6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580D0889" w:rsidR="008C474E" w:rsidRPr="00450DE8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48FB7277" w:rsidR="008C474E" w:rsidRPr="009376FF" w:rsidRDefault="008C474E" w:rsidP="009376F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  <w:bookmarkStart w:id="0" w:name="_GoBack"/>
        <w:bookmarkEnd w:id="0"/>
      </w:tr>
      <w:tr w:rsidR="008C474E" w:rsidRPr="00450DE8" w14:paraId="08EB8059" w14:textId="77777777" w:rsidTr="000B618D">
        <w:trPr>
          <w:trHeight w:val="29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00861225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7961244E" w:rsidR="008C474E" w:rsidRPr="00450DE8" w:rsidRDefault="008C474E" w:rsidP="00B0293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Силкина</w:t>
            </w:r>
            <w:proofErr w:type="spellEnd"/>
            <w:r>
              <w:rPr>
                <w:sz w:val="24"/>
                <w:szCs w:val="24"/>
              </w:rPr>
              <w:t xml:space="preserve"> Д</w:t>
            </w:r>
            <w:r w:rsidR="00B029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="00B02937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555983E3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79F6426F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4F9E3CBD" w:rsidR="008C474E" w:rsidRPr="00450DE8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71630FB3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8C474E" w:rsidRPr="00450DE8" w14:paraId="6D291961" w14:textId="77777777" w:rsidTr="000B618D">
        <w:trPr>
          <w:trHeight w:val="29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3272CFF6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381DA6D5" w:rsidR="008C474E" w:rsidRPr="00450DE8" w:rsidRDefault="008C474E" w:rsidP="00B0293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</w:t>
            </w:r>
            <w:r w:rsidR="00B029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</w:t>
            </w:r>
            <w:r w:rsidR="00B02937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662585F0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775F9601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3E666F5F" w:rsidR="008C474E" w:rsidRPr="00450DE8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005E4961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8C474E" w:rsidRPr="00450DE8" w14:paraId="7A3DF1DE" w14:textId="77777777" w:rsidTr="000B618D">
        <w:trPr>
          <w:trHeight w:val="29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79A0E4E2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4A25EB89" w:rsidR="008C474E" w:rsidRPr="00450DE8" w:rsidRDefault="008C474E" w:rsidP="002907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Е</w:t>
            </w:r>
            <w:r w:rsidR="002907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</w:t>
            </w:r>
            <w:r w:rsidR="00290789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4890264C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290AA3F8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2B48E598" w:rsidR="008C474E" w:rsidRPr="00450DE8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1FD3E441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C474E" w:rsidRPr="00450DE8" w14:paraId="74029187" w14:textId="77777777" w:rsidTr="000B618D">
        <w:trPr>
          <w:trHeight w:val="29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2C79B99C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3ABFC965" w:rsidR="008C474E" w:rsidRPr="00450DE8" w:rsidRDefault="008C474E" w:rsidP="002907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Гулаков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  <w:r w:rsidR="002907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И</w:t>
            </w:r>
            <w:r w:rsidR="00290789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5D1A10D7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18412176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6B8B0D8B" w:rsidR="008C474E" w:rsidRPr="00450DE8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198125F0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C474E" w:rsidRPr="00450DE8" w14:paraId="64EA3709" w14:textId="77777777" w:rsidTr="000B618D">
        <w:trPr>
          <w:trHeight w:val="29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54D26F83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4723CB9D" w:rsidR="008C474E" w:rsidRPr="00450DE8" w:rsidRDefault="008C474E" w:rsidP="002907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Ядренкина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  <w:r w:rsidR="002907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290789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4C050323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15AD6078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6C75E194" w:rsidR="008C474E" w:rsidRPr="00450DE8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31060091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C474E" w:rsidRPr="00450DE8" w14:paraId="7CDE3778" w14:textId="77777777" w:rsidTr="000B618D">
        <w:trPr>
          <w:trHeight w:val="29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280CC643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763DF6FC" w:rsidR="008C474E" w:rsidRPr="00450DE8" w:rsidRDefault="008C474E" w:rsidP="002907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Авхимович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  <w:r w:rsidR="002907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290789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7756394B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375AA2B4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4806946F" w:rsidR="008C474E" w:rsidRPr="00450DE8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41C8C455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8C474E" w:rsidRPr="00450DE8" w14:paraId="617D656C" w14:textId="77777777" w:rsidTr="000B618D">
        <w:trPr>
          <w:trHeight w:val="30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7260C128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2921ACF8" w:rsidR="008C474E" w:rsidRPr="00450DE8" w:rsidRDefault="008C474E" w:rsidP="002907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 В</w:t>
            </w:r>
            <w:r w:rsidR="002907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</w:t>
            </w:r>
            <w:r w:rsidR="00290789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41E0DB72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2B209554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176D7ECF" w:rsidR="008C474E" w:rsidRPr="00450DE8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4E20CB04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8C474E" w:rsidRPr="00450DE8" w14:paraId="0804DD7A" w14:textId="77777777" w:rsidTr="000B618D">
        <w:trPr>
          <w:trHeight w:val="30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11AB1" w14:textId="3BB24988" w:rsidR="008C474E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9FDD3" w14:textId="735C8355" w:rsidR="008C474E" w:rsidRPr="00450DE8" w:rsidRDefault="008C474E" w:rsidP="002907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Лучкина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r w:rsidR="002907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290789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B5581" w14:textId="6A4F7F26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C0522" w14:textId="1C0D8B5D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F04B" w14:textId="0A83556F" w:rsidR="008C474E" w:rsidRPr="00450DE8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72B1" w14:textId="5B1945FF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8C474E" w:rsidRPr="00450DE8" w14:paraId="7396F023" w14:textId="77777777" w:rsidTr="000B618D">
        <w:trPr>
          <w:trHeight w:val="30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13776" w14:textId="5833006F" w:rsidR="008C474E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6ECD" w14:textId="26649CCC" w:rsidR="008C474E" w:rsidRPr="00450DE8" w:rsidRDefault="008C474E" w:rsidP="002907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Минина М</w:t>
            </w:r>
            <w:r w:rsidR="002907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</w:t>
            </w:r>
            <w:r w:rsidR="00290789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C8C82" w14:textId="06CDD3BD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72F7F" w14:textId="4EA82C13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5CD90" w14:textId="4D47D4E3" w:rsidR="008C474E" w:rsidRPr="00450DE8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F084" w14:textId="739F36E7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8C474E" w:rsidRPr="00450DE8" w14:paraId="495BCBD8" w14:textId="77777777" w:rsidTr="000B618D">
        <w:trPr>
          <w:trHeight w:val="30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560C" w14:textId="3B19D5FE" w:rsidR="008C474E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AA0D" w14:textId="55D2DDBA" w:rsidR="008C474E" w:rsidRPr="00450DE8" w:rsidRDefault="00290789" w:rsidP="002907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В.</w:t>
            </w:r>
            <w:r w:rsidR="008C474E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E8F" w14:textId="2140A199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703A" w14:textId="24AFC512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33776" w14:textId="5BB951B9" w:rsidR="008C474E" w:rsidRPr="00450DE8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9443" w14:textId="3E0A3201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8C474E" w:rsidRPr="00450DE8" w14:paraId="2D80B294" w14:textId="77777777" w:rsidTr="000B618D">
        <w:trPr>
          <w:trHeight w:val="30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00D2" w14:textId="6EE6D3F0" w:rsidR="008C474E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472F3" w14:textId="65C9B50D" w:rsidR="008C474E" w:rsidRPr="00450DE8" w:rsidRDefault="008C474E" w:rsidP="002907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Кумпан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2907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290789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9504" w14:textId="47843D4D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391E5" w14:textId="06281A29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70F" w14:textId="7FC6972B" w:rsidR="008C474E" w:rsidRPr="00450DE8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71E43" w14:textId="282D3465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8C474E" w:rsidRPr="00450DE8" w14:paraId="786657F5" w14:textId="77777777" w:rsidTr="000B618D">
        <w:trPr>
          <w:trHeight w:val="30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B7E6F" w14:textId="5F48D9C2" w:rsidR="008C474E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635C" w14:textId="1126BB8A" w:rsidR="008C474E" w:rsidRDefault="008C474E" w:rsidP="002907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Вершков М</w:t>
            </w:r>
            <w:r w:rsidR="002907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Ю</w:t>
            </w:r>
            <w:r w:rsidR="00290789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67DC9" w14:textId="3730A131" w:rsidR="008C474E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7F27" w14:textId="1A2965EA" w:rsidR="008C474E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F42E" w14:textId="22546B2E" w:rsidR="008C474E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499A" w14:textId="63F60939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8C474E" w:rsidRPr="00450DE8" w14:paraId="667B80CF" w14:textId="77777777" w:rsidTr="000B618D">
        <w:trPr>
          <w:trHeight w:val="30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CC6C" w14:textId="08D6C631" w:rsidR="008C474E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3136" w14:textId="58B91391" w:rsidR="008C474E" w:rsidRDefault="008C474E" w:rsidP="002907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Вершкова Д</w:t>
            </w:r>
            <w:r w:rsidR="002907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Ю</w:t>
            </w:r>
            <w:r w:rsidR="00290789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EC6B2" w14:textId="5FA4B60E" w:rsidR="008C474E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91F4" w14:textId="5E119A33" w:rsidR="008C474E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F7B7" w14:textId="60FDADCE" w:rsidR="008C474E" w:rsidRDefault="008C474E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BD231" w14:textId="3F373BA1" w:rsidR="008C474E" w:rsidRPr="00450DE8" w:rsidRDefault="008C474E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0B2F76" w14:textId="77777777" w:rsidR="00155506" w:rsidRDefault="00155506">
      <w:r>
        <w:separator/>
      </w:r>
    </w:p>
  </w:endnote>
  <w:endnote w:type="continuationSeparator" w:id="0">
    <w:p w14:paraId="4C82171E" w14:textId="77777777" w:rsidR="00155506" w:rsidRDefault="00155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6FC40" w14:textId="77777777" w:rsidR="00155506" w:rsidRDefault="00155506">
      <w:r>
        <w:separator/>
      </w:r>
    </w:p>
  </w:footnote>
  <w:footnote w:type="continuationSeparator" w:id="0">
    <w:p w14:paraId="07450DD3" w14:textId="77777777" w:rsidR="00155506" w:rsidRDefault="00155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B618D"/>
    <w:rsid w:val="000C3190"/>
    <w:rsid w:val="000C37DC"/>
    <w:rsid w:val="000C5609"/>
    <w:rsid w:val="000D1479"/>
    <w:rsid w:val="000D226B"/>
    <w:rsid w:val="000D551E"/>
    <w:rsid w:val="000D5920"/>
    <w:rsid w:val="000D5D1F"/>
    <w:rsid w:val="000E057B"/>
    <w:rsid w:val="000E3BB5"/>
    <w:rsid w:val="000F02E2"/>
    <w:rsid w:val="000F1674"/>
    <w:rsid w:val="000F5620"/>
    <w:rsid w:val="000F6707"/>
    <w:rsid w:val="000F6DDF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55506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0789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1C8D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3D4A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66FB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474E"/>
    <w:rsid w:val="008C61B0"/>
    <w:rsid w:val="008C77C1"/>
    <w:rsid w:val="008D0777"/>
    <w:rsid w:val="008D446B"/>
    <w:rsid w:val="008D48EF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376FF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568F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293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C50C8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59BB"/>
    <w:rsid w:val="00ED6665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06FEB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1AF8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F9A3D-8E66-40B7-A7D0-2A77F1CAF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1740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5</cp:revision>
  <cp:lastPrinted>2023-10-11T06:41:00Z</cp:lastPrinted>
  <dcterms:created xsi:type="dcterms:W3CDTF">2023-10-05T05:34:00Z</dcterms:created>
  <dcterms:modified xsi:type="dcterms:W3CDTF">2023-10-11T09:26:00Z</dcterms:modified>
</cp:coreProperties>
</file>