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14:paraId="05E7FE78" w14:textId="77777777" w:rsidTr="000479F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12E2A50" w:rsidR="000B5E2E" w:rsidRPr="00450DE8" w:rsidRDefault="00852DA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6CB2765D" w14:textId="77777777" w:rsidTr="000479F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622F327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0479FA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0479F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E28AF83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960C9">
              <w:rPr>
                <w:sz w:val="24"/>
                <w:szCs w:val="24"/>
              </w:rPr>
              <w:t xml:space="preserve"> </w:t>
            </w:r>
            <w:r w:rsidR="00DA6C3A">
              <w:rPr>
                <w:sz w:val="24"/>
                <w:szCs w:val="24"/>
              </w:rPr>
              <w:t>класс</w:t>
            </w:r>
          </w:p>
        </w:tc>
      </w:tr>
      <w:tr w:rsidR="000B5E2E" w:rsidRPr="00450DE8" w14:paraId="0FA9A5A3" w14:textId="77777777" w:rsidTr="000479FA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352F906C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</w:tr>
      <w:tr w:rsidR="000B5E2E" w:rsidRPr="00450DE8" w14:paraId="75C5920C" w14:textId="77777777" w:rsidTr="000479F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14:paraId="6E9FD587" w14:textId="77777777" w:rsidTr="000479F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1A59B5A9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Афанасьева В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Р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1F920ED7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318185F1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634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AE32E19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B5E2E" w:rsidRPr="00450DE8" w14:paraId="1C253C93" w14:textId="77777777" w:rsidTr="000479F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507433D3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Дуюнов</w:t>
            </w:r>
            <w:proofErr w:type="spellEnd"/>
            <w:r>
              <w:rPr>
                <w:sz w:val="24"/>
                <w:szCs w:val="24"/>
              </w:rPr>
              <w:t xml:space="preserve"> П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="00AD6E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624E701C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769926DD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F6634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A5E970D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3E1B849D" w14:textId="77777777" w:rsidTr="000479F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82E35DB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Орехова А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А</w:t>
            </w:r>
            <w:r w:rsidR="00AD6E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4750C2B2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0B5DABD1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  <w:r w:rsidR="008960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F7E797A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08EB8059" w14:textId="77777777" w:rsidTr="000479F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216E6AD3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Смирнова В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742D544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4A26EEAB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0B108059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0C30604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0B5E2E" w:rsidRPr="00450DE8" w14:paraId="6D291961" w14:textId="77777777" w:rsidTr="000479F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391C10FF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 Р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AD6E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7AC9A7EC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529EE6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55A374EE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F6634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35B72CAE" w:rsidR="000B5E2E" w:rsidRPr="00450DE8" w:rsidRDefault="008960C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A3DF1DE" w14:textId="77777777" w:rsidTr="000479F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5218D3C6" w:rsidR="000B5E2E" w:rsidRPr="00450DE8" w:rsidRDefault="00AD6E5F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Обысова</w:t>
            </w:r>
            <w:proofErr w:type="spellEnd"/>
            <w:r>
              <w:rPr>
                <w:sz w:val="24"/>
                <w:szCs w:val="24"/>
              </w:rPr>
              <w:t xml:space="preserve"> М.</w:t>
            </w:r>
            <w:r w:rsidR="002F6634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="002F663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017B8CE5" w:rsidR="000B5E2E" w:rsidRPr="00450DE8" w:rsidRDefault="002F6634" w:rsidP="00411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3509D1D1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09E1600C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377B4DD4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4029187" w14:textId="77777777" w:rsidTr="000479F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34AF2718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</w:t>
            </w:r>
            <w:r w:rsidR="00AD6E5F"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653F1598" w:rsidR="000B5E2E" w:rsidRPr="00450DE8" w:rsidRDefault="002F6634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54C31C5C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479FECE8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3A7CFAB7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4EA3709" w14:textId="77777777" w:rsidTr="000479F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66870C84" w:rsidR="000B5E2E" w:rsidRPr="00450DE8" w:rsidRDefault="002F6634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Д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1B49E7B2" w:rsidR="000B5E2E" w:rsidRPr="00450DE8" w:rsidRDefault="002F6634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5C23E2AA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08D95D06" w:rsidR="000B5E2E" w:rsidRPr="00450DE8" w:rsidRDefault="002F663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3D2E457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7CDE3778" w14:textId="77777777" w:rsidTr="000479F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3343D25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217E2D5F" w:rsidR="000B5E2E" w:rsidRPr="00450DE8" w:rsidRDefault="00AD6E5F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Давыденко А.</w:t>
            </w:r>
            <w:r w:rsidR="002F6634"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.</w:t>
            </w:r>
            <w:r w:rsidR="00B933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3F775F33" w:rsidR="000B5E2E" w:rsidRPr="00450DE8" w:rsidRDefault="000479FA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67BB8D84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4F2AFEA2" w:rsidR="000B5E2E" w:rsidRPr="00450DE8" w:rsidRDefault="000479F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6F61ED64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14:paraId="617D656C" w14:textId="77777777" w:rsidTr="000479F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661A98BB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2FC09EF5" w:rsidR="000B5E2E" w:rsidRPr="00450DE8" w:rsidRDefault="000479FA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Прошунина В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AD6E5F">
              <w:rPr>
                <w:sz w:val="24"/>
                <w:szCs w:val="24"/>
              </w:rPr>
              <w:t>.</w:t>
            </w:r>
            <w:r w:rsidR="00B933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68B58E54" w:rsidR="000B5E2E" w:rsidRPr="00450DE8" w:rsidRDefault="000479FA" w:rsidP="00DA6C3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2130E12A" w:rsidR="000B5E2E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019986F1" w:rsidR="000B5E2E" w:rsidRPr="00450DE8" w:rsidRDefault="000479F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3ED05B8E" w:rsidR="000B5E2E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A6C3A" w:rsidRPr="00450DE8" w14:paraId="759C2052" w14:textId="77777777" w:rsidTr="000479F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8444A" w14:textId="25622FD4" w:rsidR="00DA6C3A" w:rsidRPr="00450DE8" w:rsidRDefault="00DA6C3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07A3D" w14:textId="4D27BFED" w:rsidR="00DA6C3A" w:rsidRDefault="000479FA" w:rsidP="00AD6E5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Казаченко В</w:t>
            </w:r>
            <w:r w:rsidR="00AD6E5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="00AD6E5F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4836" w14:textId="4F1031FF" w:rsidR="00DA6C3A" w:rsidRPr="00450DE8" w:rsidRDefault="000479FA" w:rsidP="000479F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EF1F" w14:textId="15F8F183" w:rsidR="00DA6C3A" w:rsidRPr="00450DE8" w:rsidRDefault="00B93378" w:rsidP="00B9337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</w:t>
            </w:r>
            <w:proofErr w:type="gramStart"/>
            <w:r w:rsidR="00DA6C3A" w:rsidRPr="008F71A7">
              <w:t>«С</w:t>
            </w:r>
            <w:proofErr w:type="gramEnd"/>
            <w:r w:rsidR="00DA6C3A" w:rsidRPr="008F71A7">
              <w:t>ОШ № 198»</w:t>
            </w:r>
            <w:r w:rsidR="006E3098" w:rsidRPr="008F71A7"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583F" w14:textId="17E6F0A5" w:rsidR="00DA6C3A" w:rsidRPr="00450DE8" w:rsidRDefault="000479F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3684" w14:textId="32834717" w:rsidR="00DA6C3A" w:rsidRPr="00450DE8" w:rsidRDefault="00B9337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7CC446CA" w:rsidR="000B5E2E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0DC9F22" w:rsidR="009B1622" w:rsidRPr="00450DE8" w:rsidRDefault="00A01B9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2D32FBD9" w:rsidR="000B5E2E" w:rsidRPr="00450DE8" w:rsidRDefault="000B5E2E" w:rsidP="00A01B9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</w:t>
      </w:r>
      <w:r w:rsidR="00A01B98">
        <w:rPr>
          <w:sz w:val="24"/>
          <w:szCs w:val="24"/>
        </w:rPr>
        <w:t>06.10.2023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43579A" w14:textId="77777777" w:rsidR="003012C6" w:rsidRDefault="003012C6">
      <w:r>
        <w:separator/>
      </w:r>
    </w:p>
  </w:endnote>
  <w:endnote w:type="continuationSeparator" w:id="0">
    <w:p w14:paraId="13F2A58E" w14:textId="77777777" w:rsidR="003012C6" w:rsidRDefault="0030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ED0ED9" w14:textId="77777777" w:rsidR="003012C6" w:rsidRDefault="003012C6">
      <w:r>
        <w:separator/>
      </w:r>
    </w:p>
  </w:footnote>
  <w:footnote w:type="continuationSeparator" w:id="0">
    <w:p w14:paraId="6A6AC365" w14:textId="77777777" w:rsidR="003012C6" w:rsidRDefault="00301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479FA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1607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6634"/>
    <w:rsid w:val="002F797B"/>
    <w:rsid w:val="002F7CE2"/>
    <w:rsid w:val="003012C6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3785F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B43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9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2DAF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60C9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4ABF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388"/>
    <w:rsid w:val="009F751B"/>
    <w:rsid w:val="00A005ED"/>
    <w:rsid w:val="00A01B98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D6E5F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53DA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3378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A6C3A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8CC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0A4F9-1627-4B1D-BEC0-B67991B05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151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1631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31</cp:revision>
  <cp:lastPrinted>2023-09-06T06:20:00Z</cp:lastPrinted>
  <dcterms:created xsi:type="dcterms:W3CDTF">2023-09-05T07:25:00Z</dcterms:created>
  <dcterms:modified xsi:type="dcterms:W3CDTF">2023-10-12T01:41:00Z</dcterms:modified>
</cp:coreProperties>
</file>