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:rsidTr="003B4D68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040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:rsidTr="003B4D68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3B4D68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3B4D68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:rsidTr="003B4D68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B040B" w:rsidP="009B040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  <w:r w:rsidR="003763A0">
              <w:rPr>
                <w:sz w:val="24"/>
                <w:szCs w:val="24"/>
              </w:rPr>
              <w:t>2023</w:t>
            </w:r>
          </w:p>
        </w:tc>
      </w:tr>
      <w:tr w:rsidR="000B5E2E" w:rsidRPr="00450DE8" w:rsidTr="003B4D6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Прохоренко В</w:t>
            </w:r>
            <w:r w:rsidR="00D77BF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3B4D6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 М.</w:t>
            </w:r>
            <w:r w:rsidR="00D77BF5">
              <w:rPr>
                <w:sz w:val="24"/>
                <w:szCs w:val="24"/>
              </w:rPr>
              <w:t xml:space="preserve"> </w:t>
            </w:r>
            <w:r w:rsidR="003B4D68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 Т.</w:t>
            </w:r>
            <w:r w:rsidR="00D77BF5">
              <w:rPr>
                <w:sz w:val="24"/>
                <w:szCs w:val="24"/>
              </w:rPr>
              <w:t xml:space="preserve"> </w:t>
            </w:r>
            <w:r w:rsidR="003B4D68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Горчакова А. </w:t>
            </w:r>
            <w:r w:rsidR="00AD7363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Сидорова Д. </w:t>
            </w:r>
            <w:r w:rsidR="00AD7363">
              <w:rPr>
                <w:sz w:val="24"/>
                <w:szCs w:val="24"/>
              </w:rPr>
              <w:t>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Зубрисов В.</w:t>
            </w:r>
            <w:r w:rsidR="003B4D68">
              <w:rPr>
                <w:sz w:val="24"/>
                <w:szCs w:val="24"/>
              </w:rPr>
              <w:t xml:space="preserve">А.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Балакина В. </w:t>
            </w:r>
            <w:r w:rsidR="00AD7363">
              <w:rPr>
                <w:sz w:val="24"/>
                <w:szCs w:val="24"/>
              </w:rPr>
              <w:t>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</w:t>
            </w:r>
            <w:r w:rsidR="00D77B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Кривонос К. </w:t>
            </w:r>
            <w:r w:rsidR="00AD7363">
              <w:rPr>
                <w:sz w:val="24"/>
                <w:szCs w:val="24"/>
              </w:rPr>
              <w:t>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А.</w:t>
            </w:r>
            <w:r w:rsidR="00D77B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AD736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Довжик М. Т.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0B5E2E" w:rsidRPr="00450DE8" w:rsidTr="003B4D68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 Д. 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Блюменштейн С. 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0B5E2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Зайцев С. В.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D77BF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2223B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Е. 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2223B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Даничкина С. 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2223BE" w:rsidRPr="00450DE8" w:rsidTr="003B4D68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Рыбьянова А. 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3BE" w:rsidRDefault="002223B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bookmarkStart w:id="0" w:name="_GoBack"/>
            <w:bookmarkEnd w:id="0"/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2B" w:rsidRDefault="00526C2B">
      <w:r>
        <w:separator/>
      </w:r>
    </w:p>
  </w:endnote>
  <w:endnote w:type="continuationSeparator" w:id="0">
    <w:p w:rsidR="00526C2B" w:rsidRDefault="00526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2B" w:rsidRDefault="00526C2B">
      <w:r>
        <w:separator/>
      </w:r>
    </w:p>
  </w:footnote>
  <w:footnote w:type="continuationSeparator" w:id="0">
    <w:p w:rsidR="00526C2B" w:rsidRDefault="00526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304A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3BE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B4D68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C2B"/>
    <w:rsid w:val="005306B1"/>
    <w:rsid w:val="0053170D"/>
    <w:rsid w:val="00533002"/>
    <w:rsid w:val="00541D04"/>
    <w:rsid w:val="00543444"/>
    <w:rsid w:val="00543935"/>
    <w:rsid w:val="005511F6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199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D728D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F39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040B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67820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D7363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77BF5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4EBFE4"/>
  <w15:docId w15:val="{D2C08974-8829-40F3-B09E-FED774F7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C808-6B19-43E3-95F4-8BCE9DD1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55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1041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Svetlana</cp:lastModifiedBy>
  <cp:revision>37</cp:revision>
  <cp:lastPrinted>2023-09-06T06:20:00Z</cp:lastPrinted>
  <dcterms:created xsi:type="dcterms:W3CDTF">2023-09-22T04:43:00Z</dcterms:created>
  <dcterms:modified xsi:type="dcterms:W3CDTF">2023-10-07T14:22:00Z</dcterms:modified>
</cp:coreProperties>
</file>