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:rsidR="008B7667" w:rsidRDefault="008B7667" w:rsidP="008531C3">
      <w:pPr>
        <w:ind w:left="5529"/>
        <w:rPr>
          <w:sz w:val="24"/>
          <w:szCs w:val="24"/>
        </w:rPr>
      </w:pPr>
    </w:p>
    <w:p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F1B2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  <w:r w:rsidR="00C31595">
              <w:rPr>
                <w:sz w:val="24"/>
                <w:szCs w:val="24"/>
              </w:rPr>
              <w:t xml:space="preserve"> язык</w:t>
            </w:r>
          </w:p>
        </w:tc>
      </w:tr>
      <w:tr w:rsidR="000B5E2E" w:rsidRPr="00450DE8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7363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</w:t>
            </w:r>
            <w:r w:rsidR="003506E7">
              <w:rPr>
                <w:sz w:val="24"/>
                <w:szCs w:val="24"/>
              </w:rPr>
              <w:t xml:space="preserve">общеобразовательная </w:t>
            </w:r>
            <w:r>
              <w:rPr>
                <w:sz w:val="24"/>
                <w:szCs w:val="24"/>
              </w:rPr>
              <w:t>школа № 198»</w:t>
            </w:r>
          </w:p>
        </w:tc>
      </w:tr>
      <w:tr w:rsidR="000B5E2E" w:rsidRPr="00450DE8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830B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B5E2E" w:rsidRPr="00450DE8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65656" w:rsidP="00BF1B2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  <w:r w:rsidR="003763A0">
              <w:rPr>
                <w:sz w:val="24"/>
                <w:szCs w:val="24"/>
              </w:rPr>
              <w:t>.2023</w:t>
            </w:r>
          </w:p>
        </w:tc>
      </w:tr>
      <w:tr w:rsidR="000B5E2E" w:rsidRPr="00450DE8" w:rsidTr="00AB0C5B">
        <w:trPr>
          <w:trHeight w:val="64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673635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C06F8C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Вигирук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  <w:r w:rsidR="00C830BF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C830BF" w:rsidP="00AB0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C830BF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673635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67363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346F9E" w:rsidRDefault="00C830BF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Евдокимова</w:t>
            </w:r>
            <w:r w:rsidR="00C06F8C">
              <w:rPr>
                <w:sz w:val="24"/>
                <w:szCs w:val="24"/>
              </w:rPr>
              <w:t>А</w:t>
            </w:r>
            <w:proofErr w:type="spellEnd"/>
            <w:r w:rsidR="00C06F8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C06F8C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C830BF" w:rsidP="00AB0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635" w:rsidRPr="00450DE8" w:rsidRDefault="00C830BF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665656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656" w:rsidRPr="00450DE8" w:rsidRDefault="00C830B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656" w:rsidRPr="00450DE8" w:rsidRDefault="00C06F8C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Бобыр-Бохановский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  <w:r w:rsidR="00C830BF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656" w:rsidRPr="00450DE8" w:rsidRDefault="00C830BF" w:rsidP="00AB0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656" w:rsidRPr="00450DE8" w:rsidRDefault="00C830BF" w:rsidP="004009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C830BF" w:rsidRPr="00450DE8" w:rsidTr="00B55FC8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BF" w:rsidRPr="00450DE8" w:rsidRDefault="00C830BF" w:rsidP="00B55FC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BF" w:rsidRPr="00450DE8" w:rsidRDefault="00C06F8C" w:rsidP="00B55F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Колмакова Н</w:t>
            </w:r>
            <w:r w:rsidR="00C830BF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BF" w:rsidRPr="00450DE8" w:rsidRDefault="00C830BF" w:rsidP="00AB0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BF" w:rsidRPr="00450DE8" w:rsidRDefault="00C830BF" w:rsidP="00B55F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 w:rsidR="00C830BF" w:rsidRPr="00450DE8" w:rsidTr="00B55FC8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BF" w:rsidRPr="00450DE8" w:rsidRDefault="00C830BF" w:rsidP="00B55FC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BF" w:rsidRPr="00450DE8" w:rsidRDefault="00C06F8C" w:rsidP="00B55F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Михайлина А.</w:t>
            </w:r>
            <w:r w:rsidR="00C830BF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BF" w:rsidRPr="00450DE8" w:rsidRDefault="00C830BF" w:rsidP="00AB0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BF" w:rsidRPr="00450DE8" w:rsidRDefault="00C830BF" w:rsidP="00B55F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C830BF" w:rsidRPr="00450DE8" w:rsidTr="00B55FC8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BF" w:rsidRPr="00450DE8" w:rsidRDefault="00C830BF" w:rsidP="00B55FC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BF" w:rsidRPr="00450DE8" w:rsidRDefault="00C06F8C" w:rsidP="00B55F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Бочкова В.</w:t>
            </w:r>
            <w:r w:rsidR="00C830BF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BF" w:rsidRPr="00450DE8" w:rsidRDefault="00C830BF" w:rsidP="00AB0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BF" w:rsidRPr="00450DE8" w:rsidRDefault="00C830BF" w:rsidP="00B55F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C830BF" w:rsidRPr="00450DE8" w:rsidTr="00B55FC8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BF" w:rsidRPr="00450DE8" w:rsidRDefault="00C830BF" w:rsidP="00B55FC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BF" w:rsidRPr="00450DE8" w:rsidRDefault="00C06F8C" w:rsidP="00B55F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Пуджа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  <w:r w:rsidR="00C830BF"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BF" w:rsidRPr="00450DE8" w:rsidRDefault="00C830BF" w:rsidP="00AB0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BF" w:rsidRPr="00450DE8" w:rsidRDefault="00C830BF" w:rsidP="00B55F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</w:tbl>
    <w:p w:rsidR="00C830BF" w:rsidRDefault="00C830BF" w:rsidP="00C830BF">
      <w:pPr>
        <w:ind w:left="5529"/>
        <w:rPr>
          <w:sz w:val="24"/>
          <w:szCs w:val="24"/>
        </w:rPr>
      </w:pPr>
    </w:p>
    <w:p w:rsidR="00C830BF" w:rsidRDefault="00C830BF" w:rsidP="00C830BF">
      <w:pPr>
        <w:ind w:left="5529"/>
        <w:rPr>
          <w:sz w:val="24"/>
          <w:szCs w:val="24"/>
        </w:rPr>
      </w:pPr>
    </w:p>
    <w:p w:rsidR="00C830BF" w:rsidRDefault="00C830BF" w:rsidP="00C830BF">
      <w:pPr>
        <w:ind w:left="5529"/>
        <w:rPr>
          <w:sz w:val="24"/>
          <w:szCs w:val="24"/>
        </w:rPr>
      </w:pPr>
    </w:p>
    <w:p w:rsidR="00C830BF" w:rsidRDefault="00C830BF" w:rsidP="00C830BF">
      <w:pPr>
        <w:ind w:left="5529"/>
        <w:rPr>
          <w:sz w:val="24"/>
          <w:szCs w:val="24"/>
        </w:rPr>
      </w:pPr>
    </w:p>
    <w:p w:rsidR="00C830BF" w:rsidRDefault="00C830BF" w:rsidP="00C830BF">
      <w:pPr>
        <w:ind w:left="5529"/>
        <w:rPr>
          <w:sz w:val="24"/>
          <w:szCs w:val="24"/>
        </w:rPr>
      </w:pPr>
      <w:bookmarkStart w:id="0" w:name="_GoBack"/>
      <w:bookmarkEnd w:id="0"/>
    </w:p>
    <w:p w:rsidR="00574178" w:rsidRDefault="00574178" w:rsidP="000B5E2E">
      <w:pPr>
        <w:ind w:left="5529"/>
        <w:rPr>
          <w:sz w:val="24"/>
          <w:szCs w:val="24"/>
        </w:rPr>
      </w:pPr>
    </w:p>
    <w:p w:rsidR="00C830BF" w:rsidRDefault="00C830BF" w:rsidP="000B5E2E">
      <w:pPr>
        <w:ind w:left="5529"/>
        <w:rPr>
          <w:sz w:val="24"/>
          <w:szCs w:val="24"/>
        </w:rPr>
      </w:pPr>
    </w:p>
    <w:sectPr w:rsidR="00C830BF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315" w:rsidRDefault="00F25315">
      <w:r>
        <w:separator/>
      </w:r>
    </w:p>
  </w:endnote>
  <w:endnote w:type="continuationSeparator" w:id="0">
    <w:p w:rsidR="00F25315" w:rsidRDefault="00F25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315" w:rsidRDefault="00F25315">
      <w:r>
        <w:separator/>
      </w:r>
    </w:p>
  </w:footnote>
  <w:footnote w:type="continuationSeparator" w:id="0">
    <w:p w:rsidR="00F25315" w:rsidRDefault="00F253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DC4"/>
    <w:rsid w:val="00036ECB"/>
    <w:rsid w:val="00040322"/>
    <w:rsid w:val="00042081"/>
    <w:rsid w:val="00042FE5"/>
    <w:rsid w:val="0004535C"/>
    <w:rsid w:val="00045369"/>
    <w:rsid w:val="00047008"/>
    <w:rsid w:val="00052F3F"/>
    <w:rsid w:val="00052FB6"/>
    <w:rsid w:val="00054096"/>
    <w:rsid w:val="00062BA0"/>
    <w:rsid w:val="00065BA0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34B6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65C50"/>
    <w:rsid w:val="00170439"/>
    <w:rsid w:val="001719C8"/>
    <w:rsid w:val="00171CF4"/>
    <w:rsid w:val="00172718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075F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05F36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0BE2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06E7"/>
    <w:rsid w:val="00353E5E"/>
    <w:rsid w:val="00354B70"/>
    <w:rsid w:val="00362092"/>
    <w:rsid w:val="003638AB"/>
    <w:rsid w:val="00363FE0"/>
    <w:rsid w:val="003702EA"/>
    <w:rsid w:val="003732CA"/>
    <w:rsid w:val="00373A07"/>
    <w:rsid w:val="003752A1"/>
    <w:rsid w:val="003763A0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1D5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00D48"/>
    <w:rsid w:val="004037A5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22EC"/>
    <w:rsid w:val="004B5C82"/>
    <w:rsid w:val="004B6CB0"/>
    <w:rsid w:val="004B7E20"/>
    <w:rsid w:val="004C46BA"/>
    <w:rsid w:val="004C6EB5"/>
    <w:rsid w:val="004D41BE"/>
    <w:rsid w:val="004D4954"/>
    <w:rsid w:val="004D6E75"/>
    <w:rsid w:val="004E1C55"/>
    <w:rsid w:val="004E4CB8"/>
    <w:rsid w:val="004E767E"/>
    <w:rsid w:val="004F06C8"/>
    <w:rsid w:val="004F210B"/>
    <w:rsid w:val="004F476E"/>
    <w:rsid w:val="004F7C19"/>
    <w:rsid w:val="004F7DFF"/>
    <w:rsid w:val="0050191E"/>
    <w:rsid w:val="005044C8"/>
    <w:rsid w:val="005045F2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65656"/>
    <w:rsid w:val="00670149"/>
    <w:rsid w:val="00673635"/>
    <w:rsid w:val="0067645C"/>
    <w:rsid w:val="00677BC8"/>
    <w:rsid w:val="00681022"/>
    <w:rsid w:val="006820E1"/>
    <w:rsid w:val="00682321"/>
    <w:rsid w:val="00694552"/>
    <w:rsid w:val="00694E08"/>
    <w:rsid w:val="0069637E"/>
    <w:rsid w:val="006969F8"/>
    <w:rsid w:val="006A076B"/>
    <w:rsid w:val="006A174B"/>
    <w:rsid w:val="006A3769"/>
    <w:rsid w:val="006A3A06"/>
    <w:rsid w:val="006A4C99"/>
    <w:rsid w:val="006B5BC2"/>
    <w:rsid w:val="006B5E03"/>
    <w:rsid w:val="006B5E80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AF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695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165C"/>
    <w:rsid w:val="008F2F66"/>
    <w:rsid w:val="008F66E3"/>
    <w:rsid w:val="00903E89"/>
    <w:rsid w:val="00904841"/>
    <w:rsid w:val="00905D21"/>
    <w:rsid w:val="00907D6E"/>
    <w:rsid w:val="0091090E"/>
    <w:rsid w:val="00913032"/>
    <w:rsid w:val="009134BE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088A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C5B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6804"/>
    <w:rsid w:val="00BE7071"/>
    <w:rsid w:val="00BF1B25"/>
    <w:rsid w:val="00BF3EF4"/>
    <w:rsid w:val="00BF7248"/>
    <w:rsid w:val="00C029B3"/>
    <w:rsid w:val="00C04001"/>
    <w:rsid w:val="00C05185"/>
    <w:rsid w:val="00C06F8C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1595"/>
    <w:rsid w:val="00C3272A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0BF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5AC0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69DA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25315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B347D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015A2-3436-4ADE-A5A6-84F28241D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3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814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helen2196</cp:lastModifiedBy>
  <cp:revision>5</cp:revision>
  <cp:lastPrinted>2023-09-06T06:20:00Z</cp:lastPrinted>
  <dcterms:created xsi:type="dcterms:W3CDTF">2023-10-07T11:44:00Z</dcterms:created>
  <dcterms:modified xsi:type="dcterms:W3CDTF">2023-10-08T06:34:00Z</dcterms:modified>
</cp:coreProperties>
</file>