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19B0F" w14:textId="691D9743" w:rsidR="000B5E2E" w:rsidRPr="00A1045F" w:rsidRDefault="000B5E2E" w:rsidP="000B5E2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9</w:t>
      </w:r>
    </w:p>
    <w:p w14:paraId="5096BCAC" w14:textId="4FE921DB" w:rsidR="000B5E2E" w:rsidRDefault="000B5E2E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3DC4A746" w14:textId="77777777" w:rsidR="00AB364E" w:rsidRPr="00450DE8" w:rsidRDefault="00AB364E" w:rsidP="00AB364E">
      <w:pPr>
        <w:ind w:left="5529"/>
        <w:rPr>
          <w:sz w:val="24"/>
          <w:szCs w:val="24"/>
        </w:rPr>
      </w:pPr>
    </w:p>
    <w:p w14:paraId="35CE559A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14:paraId="46E93794" w14:textId="7C5FAB77" w:rsidR="000B5E2E" w:rsidRPr="00450DE8" w:rsidRDefault="000B5E2E" w:rsidP="00FB0A2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</w: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2551"/>
        <w:gridCol w:w="567"/>
        <w:gridCol w:w="2079"/>
        <w:gridCol w:w="992"/>
        <w:gridCol w:w="1984"/>
      </w:tblGrid>
      <w:tr w:rsidR="000B5E2E" w:rsidRPr="00FB0A21" w14:paraId="05E7FE78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5F304" w14:textId="77777777" w:rsidR="000B5E2E" w:rsidRPr="00FB0A21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B0A21">
              <w:rPr>
                <w:sz w:val="24"/>
                <w:szCs w:val="24"/>
              </w:rPr>
              <w:t>Предмет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48E0E2" w14:textId="7B4F1BED" w:rsidR="000B5E2E" w:rsidRPr="00FB0A21" w:rsidRDefault="009F5B1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B0A21">
              <w:rPr>
                <w:sz w:val="24"/>
                <w:szCs w:val="24"/>
              </w:rPr>
              <w:t>физика</w:t>
            </w:r>
          </w:p>
        </w:tc>
      </w:tr>
      <w:tr w:rsidR="000B5E2E" w:rsidRPr="00FB0A21" w14:paraId="6CB2765D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9F632" w14:textId="77777777" w:rsidR="000B5E2E" w:rsidRPr="00FB0A21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B0A21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6A345" w14:textId="24EF57CC" w:rsidR="000B5E2E" w:rsidRPr="00FB0A21" w:rsidRDefault="009F5B1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B0A21">
              <w:rPr>
                <w:sz w:val="24"/>
                <w:szCs w:val="24"/>
              </w:rPr>
              <w:t>100</w:t>
            </w:r>
          </w:p>
        </w:tc>
      </w:tr>
      <w:tr w:rsidR="000B5E2E" w:rsidRPr="00FB0A21" w14:paraId="5799DA23" w14:textId="77777777" w:rsidTr="001263A9">
        <w:trPr>
          <w:trHeight w:val="283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3C7FF" w14:textId="77777777" w:rsidR="000B5E2E" w:rsidRPr="00FB0A21" w:rsidRDefault="000B5E2E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B0A21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C3F02" w14:textId="06337EA5" w:rsidR="000B5E2E" w:rsidRPr="00FB0A21" w:rsidRDefault="009F5B1A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B0A21">
              <w:rPr>
                <w:sz w:val="24"/>
                <w:szCs w:val="24"/>
              </w:rPr>
              <w:t>МБОУ СОШ 198</w:t>
            </w:r>
          </w:p>
        </w:tc>
      </w:tr>
      <w:tr w:rsidR="000B5E2E" w:rsidRPr="00FB0A21" w14:paraId="6A796314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24336" w14:textId="77777777" w:rsidR="000B5E2E" w:rsidRPr="00FB0A21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B0A21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E947EF" w14:textId="1E39AD44" w:rsidR="000B5E2E" w:rsidRPr="00FB0A21" w:rsidRDefault="0025046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 w:rsidRPr="00FB0A21">
              <w:rPr>
                <w:sz w:val="24"/>
                <w:szCs w:val="24"/>
              </w:rPr>
              <w:t>8</w:t>
            </w:r>
          </w:p>
        </w:tc>
      </w:tr>
      <w:tr w:rsidR="000B5E2E" w:rsidRPr="00FB0A21" w14:paraId="0FA9A5A3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DAEC80" w14:textId="77777777" w:rsidR="000B5E2E" w:rsidRPr="00FB0A21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B0A21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FB0A21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FDC77" w14:textId="7A07250B" w:rsidR="000B5E2E" w:rsidRPr="00FB0A21" w:rsidRDefault="009F5B1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B0A21">
              <w:rPr>
                <w:sz w:val="24"/>
                <w:szCs w:val="24"/>
                <w:lang w:val="en-US"/>
              </w:rPr>
              <w:t xml:space="preserve">29 </w:t>
            </w:r>
            <w:r w:rsidRPr="00FB0A21">
              <w:rPr>
                <w:sz w:val="24"/>
                <w:szCs w:val="24"/>
              </w:rPr>
              <w:t>сентября 2023</w:t>
            </w:r>
          </w:p>
        </w:tc>
      </w:tr>
      <w:tr w:rsidR="000B5E2E" w:rsidRPr="00FB0A21" w14:paraId="75C5920C" w14:textId="77777777" w:rsidTr="00106B13">
        <w:trPr>
          <w:cantSplit/>
          <w:trHeight w:val="113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420F9" w14:textId="77777777" w:rsidR="000B5E2E" w:rsidRPr="00FB0A21" w:rsidRDefault="000B5E2E" w:rsidP="00106B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0A21">
              <w:rPr>
                <w:sz w:val="24"/>
                <w:szCs w:val="24"/>
              </w:rPr>
              <w:t>№</w:t>
            </w:r>
            <w:r w:rsidRPr="00FB0A21">
              <w:rPr>
                <w:sz w:val="24"/>
                <w:szCs w:val="24"/>
              </w:rPr>
              <w:br/>
            </w:r>
            <w:proofErr w:type="gramStart"/>
            <w:r w:rsidRPr="00FB0A21">
              <w:rPr>
                <w:sz w:val="24"/>
                <w:szCs w:val="24"/>
              </w:rPr>
              <w:t>п</w:t>
            </w:r>
            <w:proofErr w:type="gramEnd"/>
            <w:r w:rsidRPr="00FB0A21">
              <w:rPr>
                <w:sz w:val="24"/>
                <w:szCs w:val="24"/>
              </w:rPr>
              <w:t>/п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1EA98" w14:textId="6644FFA4" w:rsidR="000B5E2E" w:rsidRPr="00FB0A21" w:rsidRDefault="000B5E2E" w:rsidP="00106B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0A21">
              <w:rPr>
                <w:sz w:val="24"/>
                <w:szCs w:val="24"/>
              </w:rPr>
              <w:t xml:space="preserve">Фамилия, инициалы участника </w:t>
            </w:r>
            <w:r w:rsidR="00574178" w:rsidRPr="00FB0A21">
              <w:rPr>
                <w:sz w:val="24"/>
                <w:szCs w:val="24"/>
              </w:rPr>
              <w:br/>
            </w:r>
            <w:r w:rsidRPr="00FB0A21">
              <w:rPr>
                <w:sz w:val="24"/>
                <w:szCs w:val="24"/>
              </w:rPr>
              <w:t xml:space="preserve">ШЭ </w:t>
            </w:r>
            <w:proofErr w:type="spellStart"/>
            <w:r w:rsidRPr="00FB0A21">
              <w:rPr>
                <w:sz w:val="24"/>
                <w:szCs w:val="24"/>
              </w:rPr>
              <w:t>ВсОШ</w:t>
            </w:r>
            <w:proofErr w:type="spellEnd"/>
            <w:r w:rsidR="00574178" w:rsidRPr="00FB0A21">
              <w:rPr>
                <w:sz w:val="24"/>
                <w:szCs w:val="24"/>
              </w:rPr>
              <w:t xml:space="preserve"> </w:t>
            </w:r>
            <w:r w:rsidRPr="00FB0A21">
              <w:rPr>
                <w:sz w:val="24"/>
                <w:szCs w:val="24"/>
              </w:rPr>
              <w:t>(полностью)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14:paraId="1E817FB2" w14:textId="1E88D3BA" w:rsidR="000B5E2E" w:rsidRPr="00FB0A21" w:rsidRDefault="000B5E2E" w:rsidP="00106B13">
            <w:pPr>
              <w:autoSpaceDE w:val="0"/>
              <w:autoSpaceDN w:val="0"/>
              <w:adjustRightInd w:val="0"/>
              <w:ind w:left="113" w:right="113"/>
              <w:jc w:val="center"/>
              <w:rPr>
                <w:sz w:val="24"/>
                <w:szCs w:val="24"/>
              </w:rPr>
            </w:pPr>
            <w:r w:rsidRPr="00FB0A21">
              <w:rPr>
                <w:sz w:val="24"/>
                <w:szCs w:val="24"/>
              </w:rPr>
              <w:t>Класс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D6A43" w14:textId="52846ADB" w:rsidR="000B5E2E" w:rsidRPr="00FB0A21" w:rsidRDefault="000B5E2E" w:rsidP="00106B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0A21">
              <w:rPr>
                <w:sz w:val="24"/>
                <w:szCs w:val="24"/>
              </w:rPr>
              <w:t>ОО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24330" w14:textId="77777777" w:rsidR="000B5E2E" w:rsidRPr="00FB0A21" w:rsidRDefault="000B5E2E" w:rsidP="00106B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0A21"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860C7" w14:textId="1C805795" w:rsidR="000B5E2E" w:rsidRPr="00FB0A21" w:rsidRDefault="000B5E2E" w:rsidP="00106B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0A21">
              <w:rPr>
                <w:sz w:val="24"/>
                <w:szCs w:val="24"/>
              </w:rPr>
              <w:t>Тип</w:t>
            </w:r>
            <w:r w:rsidR="00574178" w:rsidRPr="00FB0A21">
              <w:rPr>
                <w:sz w:val="24"/>
                <w:szCs w:val="24"/>
              </w:rPr>
              <w:t xml:space="preserve"> </w:t>
            </w:r>
            <w:r w:rsidRPr="00FB0A21">
              <w:rPr>
                <w:sz w:val="24"/>
                <w:szCs w:val="24"/>
              </w:rPr>
              <w:t>диплома</w:t>
            </w:r>
            <w:r w:rsidRPr="00FB0A21">
              <w:rPr>
                <w:sz w:val="24"/>
                <w:szCs w:val="24"/>
              </w:rPr>
              <w:br/>
              <w:t>(победитель,</w:t>
            </w:r>
            <w:r w:rsidR="00574178" w:rsidRPr="00FB0A21">
              <w:rPr>
                <w:sz w:val="24"/>
                <w:szCs w:val="24"/>
              </w:rPr>
              <w:t xml:space="preserve"> </w:t>
            </w:r>
            <w:r w:rsidRPr="00FB0A21">
              <w:rPr>
                <w:sz w:val="24"/>
                <w:szCs w:val="24"/>
              </w:rPr>
              <w:t>призёр,</w:t>
            </w:r>
            <w:r w:rsidR="00574178" w:rsidRPr="00FB0A21">
              <w:rPr>
                <w:sz w:val="24"/>
                <w:szCs w:val="24"/>
              </w:rPr>
              <w:t xml:space="preserve"> </w:t>
            </w:r>
            <w:r w:rsidRPr="00FB0A21">
              <w:rPr>
                <w:sz w:val="24"/>
                <w:szCs w:val="24"/>
              </w:rPr>
              <w:t>участник)</w:t>
            </w:r>
          </w:p>
        </w:tc>
      </w:tr>
      <w:tr w:rsidR="000B5E2E" w:rsidRPr="00FB0A21" w14:paraId="6E9FD587" w14:textId="77777777" w:rsidTr="00FB0A21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0DBCF" w14:textId="77777777" w:rsidR="000B5E2E" w:rsidRPr="00FB0A21" w:rsidRDefault="000B5E2E" w:rsidP="00106B13">
            <w:pPr>
              <w:pStyle w:val="a9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D5B01" w14:textId="4AF53103" w:rsidR="000B5E2E" w:rsidRPr="00FB0A21" w:rsidRDefault="00FB0A21" w:rsidP="00A21C1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FB0A21">
              <w:rPr>
                <w:sz w:val="24"/>
                <w:szCs w:val="24"/>
              </w:rPr>
              <w:t>Билялова</w:t>
            </w:r>
            <w:proofErr w:type="spellEnd"/>
            <w:r w:rsidRPr="00FB0A21">
              <w:rPr>
                <w:sz w:val="24"/>
                <w:szCs w:val="24"/>
              </w:rPr>
              <w:t xml:space="preserve"> М</w:t>
            </w:r>
            <w:r w:rsidR="00A21C1C">
              <w:rPr>
                <w:sz w:val="24"/>
                <w:szCs w:val="24"/>
              </w:rPr>
              <w:t>. Р.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92828" w14:textId="49301D57" w:rsidR="000B5E2E" w:rsidRPr="00FB0A21" w:rsidRDefault="00FB0A21" w:rsidP="00A21C1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0A21">
              <w:rPr>
                <w:sz w:val="24"/>
                <w:szCs w:val="24"/>
              </w:rPr>
              <w:t>8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64480" w14:textId="619E586A" w:rsidR="000B5E2E" w:rsidRPr="00FB0A21" w:rsidRDefault="00106B1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B0A21">
              <w:rPr>
                <w:sz w:val="24"/>
                <w:szCs w:val="24"/>
              </w:rPr>
              <w:t xml:space="preserve">МБОУ </w:t>
            </w:r>
            <w:r w:rsidR="009A133A">
              <w:rPr>
                <w:sz w:val="24"/>
                <w:szCs w:val="24"/>
              </w:rPr>
              <w:t>«</w:t>
            </w:r>
            <w:r w:rsidRPr="00FB0A21">
              <w:rPr>
                <w:sz w:val="24"/>
                <w:szCs w:val="24"/>
              </w:rPr>
              <w:t>СОШ 198</w:t>
            </w:r>
            <w:r w:rsidR="009A133A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E9E4B" w14:textId="5E347493" w:rsidR="000B5E2E" w:rsidRPr="00FB0A21" w:rsidRDefault="00FB0A21" w:rsidP="00FB0A2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0A21">
              <w:rPr>
                <w:sz w:val="24"/>
                <w:szCs w:val="24"/>
              </w:rPr>
              <w:t>77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B7B24" w14:textId="17273192" w:rsidR="000B5E2E" w:rsidRPr="00FB0A21" w:rsidRDefault="00106B13" w:rsidP="00FB0A21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B0A21">
              <w:rPr>
                <w:b/>
                <w:sz w:val="24"/>
                <w:szCs w:val="24"/>
              </w:rPr>
              <w:t>победитель</w:t>
            </w:r>
          </w:p>
        </w:tc>
      </w:tr>
      <w:tr w:rsidR="00106B13" w:rsidRPr="00FB0A21" w14:paraId="1E7B54ED" w14:textId="77777777" w:rsidTr="00FB0A21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3753B" w14:textId="77777777" w:rsidR="00106B13" w:rsidRPr="00FB0A21" w:rsidRDefault="00106B13" w:rsidP="00106B13">
            <w:pPr>
              <w:pStyle w:val="a9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5088A" w14:textId="148B14C7" w:rsidR="00106B13" w:rsidRPr="00FB0A21" w:rsidRDefault="00FB0A21" w:rsidP="00A21C1C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r w:rsidRPr="00FB0A21">
              <w:rPr>
                <w:sz w:val="24"/>
                <w:szCs w:val="24"/>
              </w:rPr>
              <w:t>Ломакин А</w:t>
            </w:r>
            <w:r w:rsidR="00A21C1C">
              <w:rPr>
                <w:sz w:val="24"/>
                <w:szCs w:val="24"/>
              </w:rPr>
              <w:t>.</w:t>
            </w:r>
            <w:r w:rsidRPr="00FB0A21">
              <w:rPr>
                <w:sz w:val="24"/>
                <w:szCs w:val="24"/>
              </w:rPr>
              <w:t xml:space="preserve"> Д</w:t>
            </w:r>
            <w:r w:rsidR="00A21C1C"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56123" w14:textId="55E274FC" w:rsidR="00106B13" w:rsidRPr="00FB0A21" w:rsidRDefault="00FB0A21" w:rsidP="00A21C1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0A21">
              <w:rPr>
                <w:sz w:val="24"/>
                <w:szCs w:val="24"/>
              </w:rPr>
              <w:t>8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C4EBD" w14:textId="4B50B0D3" w:rsidR="00106B13" w:rsidRPr="00FB0A21" w:rsidRDefault="00106B1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B0A21">
              <w:rPr>
                <w:sz w:val="24"/>
                <w:szCs w:val="24"/>
              </w:rPr>
              <w:t xml:space="preserve">МБОУ </w:t>
            </w:r>
            <w:r w:rsidR="009A133A">
              <w:rPr>
                <w:sz w:val="24"/>
                <w:szCs w:val="24"/>
              </w:rPr>
              <w:t>«</w:t>
            </w:r>
            <w:r w:rsidRPr="00FB0A21">
              <w:rPr>
                <w:sz w:val="24"/>
                <w:szCs w:val="24"/>
              </w:rPr>
              <w:t>СОШ 198</w:t>
            </w:r>
            <w:r w:rsidR="009A133A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56607" w14:textId="083B1F6D" w:rsidR="00106B13" w:rsidRPr="00FB0A21" w:rsidRDefault="00FB0A21" w:rsidP="00FB0A2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0A21">
              <w:rPr>
                <w:sz w:val="24"/>
                <w:szCs w:val="24"/>
              </w:rPr>
              <w:t>67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7EB51" w14:textId="0CB1B2F9" w:rsidR="00106B13" w:rsidRPr="00FB0A21" w:rsidRDefault="00106B13" w:rsidP="00FB0A2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0A21">
              <w:rPr>
                <w:sz w:val="24"/>
                <w:szCs w:val="24"/>
              </w:rPr>
              <w:t>призёр</w:t>
            </w:r>
          </w:p>
        </w:tc>
      </w:tr>
      <w:tr w:rsidR="009A133A" w:rsidRPr="00FB0A21" w14:paraId="1C253C93" w14:textId="77777777" w:rsidTr="00FB0A21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F7C24" w14:textId="77777777" w:rsidR="009A133A" w:rsidRPr="00FB0A21" w:rsidRDefault="009A133A" w:rsidP="00106B13">
            <w:pPr>
              <w:pStyle w:val="a9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A3617" w14:textId="6B3A1C9C" w:rsidR="009A133A" w:rsidRPr="00FB0A21" w:rsidRDefault="009A133A" w:rsidP="00A21C1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B0A21">
              <w:rPr>
                <w:rFonts w:cstheme="minorHAnsi"/>
                <w:color w:val="000000"/>
                <w:spacing w:val="-6"/>
                <w:sz w:val="24"/>
                <w:szCs w:val="24"/>
                <w:shd w:val="clear" w:color="auto" w:fill="FFFFFF"/>
              </w:rPr>
              <w:t>Корнилова Д</w:t>
            </w:r>
            <w:r>
              <w:rPr>
                <w:rFonts w:cstheme="minorHAnsi"/>
                <w:color w:val="000000"/>
                <w:spacing w:val="-6"/>
                <w:sz w:val="24"/>
                <w:szCs w:val="24"/>
                <w:shd w:val="clear" w:color="auto" w:fill="FFFFFF"/>
              </w:rPr>
              <w:t>.</w:t>
            </w:r>
            <w:r w:rsidRPr="00FB0A21">
              <w:rPr>
                <w:rFonts w:cstheme="minorHAnsi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А</w:t>
            </w:r>
            <w:r>
              <w:rPr>
                <w:rFonts w:cstheme="minorHAnsi"/>
                <w:color w:val="000000"/>
                <w:spacing w:val="-6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9CEFF" w14:textId="6BAED457" w:rsidR="009A133A" w:rsidRPr="00FB0A21" w:rsidRDefault="009A133A" w:rsidP="00A21C1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0A21">
              <w:rPr>
                <w:sz w:val="24"/>
                <w:szCs w:val="24"/>
              </w:rPr>
              <w:t>8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E0C8" w14:textId="14CD15F0" w:rsidR="009A133A" w:rsidRPr="00FB0A21" w:rsidRDefault="009A133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099A">
              <w:rPr>
                <w:sz w:val="24"/>
                <w:szCs w:val="24"/>
              </w:rPr>
              <w:t>МБОУ «СОШ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A31D2" w14:textId="325D5752" w:rsidR="009A133A" w:rsidRPr="00FB0A21" w:rsidRDefault="009A133A" w:rsidP="00FB0A2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0A21">
              <w:rPr>
                <w:sz w:val="24"/>
                <w:szCs w:val="24"/>
              </w:rPr>
              <w:t>57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624F9" w14:textId="794F2C71" w:rsidR="009A133A" w:rsidRPr="00FB0A21" w:rsidRDefault="009A133A" w:rsidP="00FB0A2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0A21">
              <w:rPr>
                <w:sz w:val="24"/>
                <w:szCs w:val="24"/>
              </w:rPr>
              <w:t>призёр</w:t>
            </w:r>
          </w:p>
        </w:tc>
      </w:tr>
      <w:tr w:rsidR="009A133A" w:rsidRPr="00FB0A21" w14:paraId="3E1B849D" w14:textId="77777777" w:rsidTr="00FB0A21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19E41" w14:textId="77777777" w:rsidR="009A133A" w:rsidRPr="00FB0A21" w:rsidRDefault="009A133A" w:rsidP="00106B13">
            <w:pPr>
              <w:pStyle w:val="a9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10F0F" w14:textId="1ACEF43F" w:rsidR="009A133A" w:rsidRPr="00FB0A21" w:rsidRDefault="009A133A" w:rsidP="00A21C1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B0A21">
              <w:rPr>
                <w:rFonts w:cstheme="minorHAnsi"/>
                <w:color w:val="000000"/>
                <w:spacing w:val="-6"/>
                <w:sz w:val="24"/>
                <w:szCs w:val="24"/>
                <w:shd w:val="clear" w:color="auto" w:fill="FFFFFF"/>
              </w:rPr>
              <w:t>Левченко М</w:t>
            </w:r>
            <w:r>
              <w:rPr>
                <w:rFonts w:cstheme="minorHAnsi"/>
                <w:color w:val="000000"/>
                <w:spacing w:val="-6"/>
                <w:sz w:val="24"/>
                <w:szCs w:val="24"/>
                <w:shd w:val="clear" w:color="auto" w:fill="FFFFFF"/>
              </w:rPr>
              <w:t>.</w:t>
            </w:r>
            <w:r w:rsidRPr="00FB0A21">
              <w:rPr>
                <w:rFonts w:cstheme="minorHAnsi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И</w:t>
            </w:r>
            <w:r>
              <w:rPr>
                <w:rFonts w:cstheme="minorHAnsi"/>
                <w:color w:val="000000"/>
                <w:spacing w:val="-6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B9E6C" w14:textId="2D1503EB" w:rsidR="009A133A" w:rsidRPr="00FB0A21" w:rsidRDefault="009A133A" w:rsidP="00A21C1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0A21">
              <w:rPr>
                <w:sz w:val="24"/>
                <w:szCs w:val="24"/>
              </w:rPr>
              <w:t>8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96556" w14:textId="1D6E4C3E" w:rsidR="009A133A" w:rsidRPr="00FB0A21" w:rsidRDefault="009A133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099A">
              <w:rPr>
                <w:sz w:val="24"/>
                <w:szCs w:val="24"/>
              </w:rPr>
              <w:t>МБОУ «СОШ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14E62" w14:textId="5F1B1527" w:rsidR="009A133A" w:rsidRPr="00FB0A21" w:rsidRDefault="009A133A" w:rsidP="00FB0A2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0A21">
              <w:rPr>
                <w:sz w:val="24"/>
                <w:szCs w:val="24"/>
              </w:rPr>
              <w:t>57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90401" w14:textId="10D5B1FE" w:rsidR="009A133A" w:rsidRPr="00FB0A21" w:rsidRDefault="009A133A" w:rsidP="00FB0A2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0A21">
              <w:rPr>
                <w:sz w:val="24"/>
                <w:szCs w:val="24"/>
              </w:rPr>
              <w:t>призёр</w:t>
            </w:r>
          </w:p>
        </w:tc>
      </w:tr>
      <w:tr w:rsidR="009A133A" w:rsidRPr="00FB0A21" w14:paraId="08EB8059" w14:textId="77777777" w:rsidTr="00FB0A21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B4464" w14:textId="77777777" w:rsidR="009A133A" w:rsidRPr="00FB0A21" w:rsidRDefault="009A133A" w:rsidP="00106B13">
            <w:pPr>
              <w:pStyle w:val="a9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B837F" w14:textId="56A12552" w:rsidR="009A133A" w:rsidRPr="00FB0A21" w:rsidRDefault="009A133A" w:rsidP="00A21C1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Тайлашев</w:t>
            </w:r>
            <w:proofErr w:type="spellEnd"/>
            <w:r>
              <w:rPr>
                <w:sz w:val="24"/>
                <w:szCs w:val="24"/>
              </w:rPr>
              <w:t xml:space="preserve"> С.</w:t>
            </w:r>
            <w:r w:rsidRPr="00FB0A21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090CD" w14:textId="1A442105" w:rsidR="009A133A" w:rsidRPr="00FB0A21" w:rsidRDefault="009A133A" w:rsidP="00A21C1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0A21">
              <w:rPr>
                <w:sz w:val="24"/>
                <w:szCs w:val="24"/>
              </w:rPr>
              <w:t>8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FF772" w14:textId="76482314" w:rsidR="009A133A" w:rsidRPr="00FB0A21" w:rsidRDefault="009A133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099A">
              <w:rPr>
                <w:sz w:val="24"/>
                <w:szCs w:val="24"/>
              </w:rPr>
              <w:t>МБОУ «СОШ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48444" w14:textId="02CAA104" w:rsidR="009A133A" w:rsidRPr="00FB0A21" w:rsidRDefault="009A133A" w:rsidP="00FB0A2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0A21">
              <w:rPr>
                <w:sz w:val="24"/>
                <w:szCs w:val="24"/>
              </w:rPr>
              <w:t>57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2F2DB" w14:textId="5DBBB0F6" w:rsidR="009A133A" w:rsidRPr="00FB0A21" w:rsidRDefault="009A133A" w:rsidP="00FB0A2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0A21">
              <w:rPr>
                <w:sz w:val="24"/>
                <w:szCs w:val="24"/>
              </w:rPr>
              <w:t>призёр</w:t>
            </w:r>
          </w:p>
        </w:tc>
      </w:tr>
      <w:tr w:rsidR="009A133A" w:rsidRPr="00FB0A21" w14:paraId="6D291961" w14:textId="77777777" w:rsidTr="00FB0A21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78011" w14:textId="77777777" w:rsidR="009A133A" w:rsidRPr="00FB0A21" w:rsidRDefault="009A133A" w:rsidP="00106B13">
            <w:pPr>
              <w:pStyle w:val="a9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8ECAF" w14:textId="568FE0FF" w:rsidR="009A133A" w:rsidRPr="00FB0A21" w:rsidRDefault="009A133A" w:rsidP="00A21C1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B0A21">
              <w:rPr>
                <w:sz w:val="24"/>
                <w:szCs w:val="24"/>
              </w:rPr>
              <w:t>Егоров А</w:t>
            </w:r>
            <w:r>
              <w:rPr>
                <w:sz w:val="24"/>
                <w:szCs w:val="24"/>
              </w:rPr>
              <w:t>.</w:t>
            </w:r>
            <w:r w:rsidRPr="00FB0A21">
              <w:rPr>
                <w:sz w:val="24"/>
                <w:szCs w:val="24"/>
              </w:rPr>
              <w:t xml:space="preserve"> 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CCD9D" w14:textId="42B37DB4" w:rsidR="009A133A" w:rsidRPr="00FB0A21" w:rsidRDefault="009A133A" w:rsidP="00A21C1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0A21">
              <w:rPr>
                <w:sz w:val="24"/>
                <w:szCs w:val="24"/>
              </w:rPr>
              <w:t>8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8EA48" w14:textId="0CCA30C7" w:rsidR="009A133A" w:rsidRPr="00FB0A21" w:rsidRDefault="009A133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099A">
              <w:rPr>
                <w:sz w:val="24"/>
                <w:szCs w:val="24"/>
              </w:rPr>
              <w:t>МБОУ «СОШ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0BBBA" w14:textId="3E719EC4" w:rsidR="009A133A" w:rsidRPr="00FB0A21" w:rsidRDefault="009A133A" w:rsidP="00FB0A2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0A21">
              <w:rPr>
                <w:sz w:val="24"/>
                <w:szCs w:val="24"/>
              </w:rPr>
              <w:t>43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E93CE" w14:textId="042EE498" w:rsidR="009A133A" w:rsidRPr="00FB0A21" w:rsidRDefault="009A133A" w:rsidP="00FB0A2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0A21">
              <w:rPr>
                <w:sz w:val="24"/>
                <w:szCs w:val="24"/>
              </w:rPr>
              <w:t>участник</w:t>
            </w:r>
          </w:p>
        </w:tc>
      </w:tr>
      <w:tr w:rsidR="009A133A" w:rsidRPr="00FB0A21" w14:paraId="7A3DF1DE" w14:textId="77777777" w:rsidTr="00FB0A21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F8C62" w14:textId="77777777" w:rsidR="009A133A" w:rsidRPr="00FB0A21" w:rsidRDefault="009A133A" w:rsidP="00106B13">
            <w:pPr>
              <w:pStyle w:val="a9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9660A" w14:textId="0F9A1EF4" w:rsidR="009A133A" w:rsidRPr="00FB0A21" w:rsidRDefault="009A133A" w:rsidP="00A21C1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FB0A21">
              <w:rPr>
                <w:sz w:val="24"/>
                <w:szCs w:val="24"/>
              </w:rPr>
              <w:t>Люберцев</w:t>
            </w:r>
            <w:proofErr w:type="spellEnd"/>
            <w:r w:rsidRPr="00FB0A21">
              <w:rPr>
                <w:sz w:val="24"/>
                <w:szCs w:val="24"/>
              </w:rPr>
              <w:t xml:space="preserve"> М</w:t>
            </w:r>
            <w:r>
              <w:rPr>
                <w:sz w:val="24"/>
                <w:szCs w:val="24"/>
              </w:rPr>
              <w:t>.</w:t>
            </w:r>
            <w:r w:rsidRPr="00FB0A21"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C70B0" w14:textId="7AEA47C4" w:rsidR="009A133A" w:rsidRPr="00FB0A21" w:rsidRDefault="009A133A" w:rsidP="00A21C1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0A21">
              <w:rPr>
                <w:sz w:val="24"/>
                <w:szCs w:val="24"/>
              </w:rPr>
              <w:t>8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EEB8" w14:textId="67B5CD51" w:rsidR="009A133A" w:rsidRPr="00FB0A21" w:rsidRDefault="009A133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099A">
              <w:rPr>
                <w:sz w:val="24"/>
                <w:szCs w:val="24"/>
              </w:rPr>
              <w:t>МБОУ «СОШ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2006E" w14:textId="24CACD41" w:rsidR="009A133A" w:rsidRPr="00FB0A21" w:rsidRDefault="009A133A" w:rsidP="00FB0A2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0A21">
              <w:rPr>
                <w:sz w:val="24"/>
                <w:szCs w:val="24"/>
              </w:rPr>
              <w:t>37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751E8" w14:textId="64A8E739" w:rsidR="009A133A" w:rsidRPr="00FB0A21" w:rsidRDefault="009A133A" w:rsidP="00FB0A2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0A21">
              <w:rPr>
                <w:sz w:val="24"/>
                <w:szCs w:val="24"/>
              </w:rPr>
              <w:t>участник</w:t>
            </w:r>
          </w:p>
        </w:tc>
      </w:tr>
      <w:tr w:rsidR="009A133A" w:rsidRPr="00FB0A21" w14:paraId="74029187" w14:textId="77777777" w:rsidTr="00FB0A21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4C184" w14:textId="77777777" w:rsidR="009A133A" w:rsidRPr="00FB0A21" w:rsidRDefault="009A133A" w:rsidP="00106B13">
            <w:pPr>
              <w:pStyle w:val="a9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0C622" w14:textId="69C07613" w:rsidR="009A133A" w:rsidRPr="00FB0A21" w:rsidRDefault="009A133A" w:rsidP="00A21C1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Огольцова</w:t>
            </w:r>
            <w:proofErr w:type="spellEnd"/>
            <w:r>
              <w:rPr>
                <w:sz w:val="24"/>
                <w:szCs w:val="24"/>
              </w:rPr>
              <w:t xml:space="preserve"> А.</w:t>
            </w:r>
            <w:r w:rsidRPr="00FB0A21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DF6BE" w14:textId="08D02131" w:rsidR="009A133A" w:rsidRPr="00FB0A21" w:rsidRDefault="009A133A" w:rsidP="00A21C1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0A21">
              <w:rPr>
                <w:sz w:val="24"/>
                <w:szCs w:val="24"/>
              </w:rPr>
              <w:t>8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FC28B" w14:textId="44ACDF66" w:rsidR="009A133A" w:rsidRPr="00FB0A21" w:rsidRDefault="009A133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099A">
              <w:rPr>
                <w:sz w:val="24"/>
                <w:szCs w:val="24"/>
              </w:rPr>
              <w:t>МБОУ «СОШ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74183" w14:textId="647F4776" w:rsidR="009A133A" w:rsidRPr="00FB0A21" w:rsidRDefault="009A133A" w:rsidP="00FB0A2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0A21">
              <w:rPr>
                <w:sz w:val="24"/>
                <w:szCs w:val="24"/>
              </w:rPr>
              <w:t>27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9118A" w14:textId="114DB5A5" w:rsidR="009A133A" w:rsidRPr="00FB0A21" w:rsidRDefault="009A133A" w:rsidP="00FB0A2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0A21">
              <w:rPr>
                <w:sz w:val="24"/>
                <w:szCs w:val="24"/>
              </w:rPr>
              <w:t>участник</w:t>
            </w:r>
          </w:p>
        </w:tc>
      </w:tr>
      <w:tr w:rsidR="009A133A" w:rsidRPr="00FB0A21" w14:paraId="64EA3709" w14:textId="77777777" w:rsidTr="00FB0A21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5E34E" w14:textId="77777777" w:rsidR="009A133A" w:rsidRPr="00FB0A21" w:rsidRDefault="009A133A" w:rsidP="00106B13">
            <w:pPr>
              <w:pStyle w:val="a9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DE18F" w14:textId="1FFEDA78" w:rsidR="009A133A" w:rsidRPr="00FB0A21" w:rsidRDefault="009A133A" w:rsidP="00A21C1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B0A21">
              <w:rPr>
                <w:rFonts w:cstheme="minorHAnsi"/>
                <w:color w:val="000000"/>
                <w:spacing w:val="-6"/>
                <w:sz w:val="24"/>
                <w:szCs w:val="24"/>
                <w:shd w:val="clear" w:color="auto" w:fill="FFFFFF"/>
              </w:rPr>
              <w:t>Сорокина А</w:t>
            </w:r>
            <w:r>
              <w:rPr>
                <w:rFonts w:cstheme="minorHAnsi"/>
                <w:color w:val="000000"/>
                <w:spacing w:val="-6"/>
                <w:sz w:val="24"/>
                <w:szCs w:val="24"/>
                <w:shd w:val="clear" w:color="auto" w:fill="FFFFFF"/>
              </w:rPr>
              <w:t>.</w:t>
            </w:r>
            <w:r w:rsidRPr="00FB0A21">
              <w:rPr>
                <w:rFonts w:cstheme="minorHAnsi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И</w:t>
            </w:r>
            <w:r>
              <w:rPr>
                <w:rFonts w:cstheme="minorHAnsi"/>
                <w:color w:val="000000"/>
                <w:spacing w:val="-6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2E398" w14:textId="3396195C" w:rsidR="009A133A" w:rsidRPr="00FB0A21" w:rsidRDefault="009A133A" w:rsidP="00A21C1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0A21">
              <w:rPr>
                <w:sz w:val="24"/>
                <w:szCs w:val="24"/>
              </w:rPr>
              <w:t>8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2459" w14:textId="0C7E8EA3" w:rsidR="009A133A" w:rsidRPr="00FB0A21" w:rsidRDefault="009A133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099A">
              <w:rPr>
                <w:sz w:val="24"/>
                <w:szCs w:val="24"/>
              </w:rPr>
              <w:t>МБОУ «СОШ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933FD" w14:textId="09B16A04" w:rsidR="009A133A" w:rsidRPr="00FB0A21" w:rsidRDefault="009A133A" w:rsidP="00FB0A2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0A21">
              <w:rPr>
                <w:sz w:val="24"/>
                <w:szCs w:val="24"/>
              </w:rPr>
              <w:t>23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C3997" w14:textId="63723330" w:rsidR="009A133A" w:rsidRPr="00FB0A21" w:rsidRDefault="009A133A" w:rsidP="00FB0A2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0A21">
              <w:rPr>
                <w:sz w:val="24"/>
                <w:szCs w:val="24"/>
              </w:rPr>
              <w:t>участник</w:t>
            </w:r>
          </w:p>
        </w:tc>
      </w:tr>
      <w:tr w:rsidR="009A133A" w:rsidRPr="00FB0A21" w14:paraId="7CDE3778" w14:textId="77777777" w:rsidTr="00FB0A21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E44AA" w14:textId="77777777" w:rsidR="009A133A" w:rsidRPr="00FB0A21" w:rsidRDefault="009A133A" w:rsidP="00106B13">
            <w:pPr>
              <w:pStyle w:val="a9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F2EB" w14:textId="1ED8007E" w:rsidR="009A133A" w:rsidRPr="00FB0A21" w:rsidRDefault="009A133A" w:rsidP="00A21C1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B0A21">
              <w:rPr>
                <w:sz w:val="24"/>
                <w:szCs w:val="24"/>
              </w:rPr>
              <w:t>Семченко А</w:t>
            </w:r>
            <w:r>
              <w:rPr>
                <w:sz w:val="24"/>
                <w:szCs w:val="24"/>
              </w:rPr>
              <w:t>.</w:t>
            </w:r>
            <w:r w:rsidRPr="00FB0A21">
              <w:rPr>
                <w:sz w:val="24"/>
                <w:szCs w:val="24"/>
              </w:rPr>
              <w:t xml:space="preserve"> П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FEDF3" w14:textId="2057BFFB" w:rsidR="009A133A" w:rsidRPr="00FB0A21" w:rsidRDefault="009A133A" w:rsidP="00A21C1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0A21">
              <w:rPr>
                <w:sz w:val="24"/>
                <w:szCs w:val="24"/>
              </w:rPr>
              <w:t>8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4F2E" w14:textId="2BE2071A" w:rsidR="009A133A" w:rsidRPr="00FB0A21" w:rsidRDefault="009A133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099A">
              <w:rPr>
                <w:sz w:val="24"/>
                <w:szCs w:val="24"/>
              </w:rPr>
              <w:t>МБОУ «СОШ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271A1" w14:textId="29277B55" w:rsidR="009A133A" w:rsidRPr="00FB0A21" w:rsidRDefault="009A133A" w:rsidP="00FB0A2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0A21">
              <w:rPr>
                <w:sz w:val="24"/>
                <w:szCs w:val="24"/>
              </w:rPr>
              <w:t>23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DDFC5" w14:textId="210E130D" w:rsidR="009A133A" w:rsidRPr="00FB0A21" w:rsidRDefault="009A133A" w:rsidP="00FB0A2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0A21">
              <w:rPr>
                <w:sz w:val="24"/>
                <w:szCs w:val="24"/>
              </w:rPr>
              <w:t>участник</w:t>
            </w:r>
          </w:p>
        </w:tc>
      </w:tr>
      <w:tr w:rsidR="009A133A" w:rsidRPr="00FB0A21" w14:paraId="650012BB" w14:textId="77777777" w:rsidTr="00FB0A21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1E9A9" w14:textId="77777777" w:rsidR="009A133A" w:rsidRPr="00FB0A21" w:rsidRDefault="009A133A" w:rsidP="00106B13">
            <w:pPr>
              <w:pStyle w:val="a9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DC2E0" w14:textId="4F96EF01" w:rsidR="009A133A" w:rsidRPr="00FB0A21" w:rsidRDefault="009A133A" w:rsidP="00A21C1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B0A21">
              <w:rPr>
                <w:sz w:val="24"/>
                <w:szCs w:val="24"/>
              </w:rPr>
              <w:t>Логвиненко С</w:t>
            </w:r>
            <w:r>
              <w:rPr>
                <w:sz w:val="24"/>
                <w:szCs w:val="24"/>
              </w:rPr>
              <w:t>.</w:t>
            </w:r>
            <w:r w:rsidRPr="00FB0A21">
              <w:rPr>
                <w:sz w:val="24"/>
                <w:szCs w:val="24"/>
              </w:rPr>
              <w:t xml:space="preserve"> Р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9D3FA" w14:textId="616CC6B0" w:rsidR="009A133A" w:rsidRPr="00FB0A21" w:rsidRDefault="009A133A" w:rsidP="00A21C1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0A21">
              <w:rPr>
                <w:sz w:val="24"/>
                <w:szCs w:val="24"/>
              </w:rPr>
              <w:t>8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61E67" w14:textId="7712FC3E" w:rsidR="009A133A" w:rsidRPr="00FB0A21" w:rsidRDefault="009A133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099A">
              <w:rPr>
                <w:sz w:val="24"/>
                <w:szCs w:val="24"/>
              </w:rPr>
              <w:t>МБОУ «СОШ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8FD34" w14:textId="0B11F205" w:rsidR="009A133A" w:rsidRPr="00FB0A21" w:rsidRDefault="009A133A" w:rsidP="00FB0A2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0A21">
              <w:rPr>
                <w:sz w:val="24"/>
                <w:szCs w:val="24"/>
              </w:rPr>
              <w:t>23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69F09" w14:textId="78889CAF" w:rsidR="009A133A" w:rsidRPr="00FB0A21" w:rsidRDefault="009A133A" w:rsidP="00FB0A2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0A21">
              <w:rPr>
                <w:sz w:val="24"/>
                <w:szCs w:val="24"/>
              </w:rPr>
              <w:t>участник</w:t>
            </w:r>
          </w:p>
        </w:tc>
      </w:tr>
      <w:tr w:rsidR="009A133A" w:rsidRPr="00FB0A21" w14:paraId="2B460A54" w14:textId="77777777" w:rsidTr="00FB0A21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B7071" w14:textId="77777777" w:rsidR="009A133A" w:rsidRPr="00FB0A21" w:rsidRDefault="009A133A" w:rsidP="00106B13">
            <w:pPr>
              <w:pStyle w:val="a9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57717" w14:textId="1631F759" w:rsidR="009A133A" w:rsidRPr="00FB0A21" w:rsidRDefault="009A133A" w:rsidP="00A21C1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B0A21">
              <w:rPr>
                <w:sz w:val="24"/>
                <w:szCs w:val="24"/>
              </w:rPr>
              <w:t>Ефимова А</w:t>
            </w:r>
            <w:r>
              <w:rPr>
                <w:sz w:val="24"/>
                <w:szCs w:val="24"/>
              </w:rPr>
              <w:t>.</w:t>
            </w:r>
            <w:r w:rsidRPr="00FB0A21">
              <w:rPr>
                <w:sz w:val="24"/>
                <w:szCs w:val="24"/>
              </w:rPr>
              <w:t xml:space="preserve"> Н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6979A" w14:textId="250F4B38" w:rsidR="009A133A" w:rsidRPr="00FB0A21" w:rsidRDefault="009A133A" w:rsidP="00A21C1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0A21">
              <w:rPr>
                <w:sz w:val="24"/>
                <w:szCs w:val="24"/>
              </w:rPr>
              <w:t>8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2DE83" w14:textId="47037163" w:rsidR="009A133A" w:rsidRPr="00FB0A21" w:rsidRDefault="009A133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099A">
              <w:rPr>
                <w:sz w:val="24"/>
                <w:szCs w:val="24"/>
              </w:rPr>
              <w:t>МБОУ «СОШ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F3330" w14:textId="4FB76AE7" w:rsidR="009A133A" w:rsidRPr="00FB0A21" w:rsidRDefault="009A133A" w:rsidP="00FB0A2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0A21">
              <w:rPr>
                <w:sz w:val="24"/>
                <w:szCs w:val="24"/>
              </w:rPr>
              <w:t>20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B8BFB" w14:textId="1F996A74" w:rsidR="009A133A" w:rsidRPr="00FB0A21" w:rsidRDefault="009A133A" w:rsidP="00FB0A2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0A21">
              <w:rPr>
                <w:sz w:val="24"/>
                <w:szCs w:val="24"/>
              </w:rPr>
              <w:t>участник</w:t>
            </w:r>
          </w:p>
        </w:tc>
      </w:tr>
    </w:tbl>
    <w:p w14:paraId="22A8D07B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bookmarkStart w:id="0" w:name="_GoBack"/>
      <w:bookmarkEnd w:id="0"/>
    </w:p>
    <w:p w14:paraId="4152B5E8" w14:textId="77777777" w:rsidR="000B5E2E" w:rsidRDefault="000B5E2E" w:rsidP="00FB0A21">
      <w:pPr>
        <w:autoSpaceDE w:val="0"/>
        <w:autoSpaceDN w:val="0"/>
        <w:adjustRightInd w:val="0"/>
        <w:spacing w:line="240" w:lineRule="atLeast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1D195A1A" w14:textId="77777777" w:rsidR="000B5E2E" w:rsidRPr="00450DE8" w:rsidRDefault="000B5E2E" w:rsidP="00FB0A21">
      <w:pPr>
        <w:autoSpaceDE w:val="0"/>
        <w:autoSpaceDN w:val="0"/>
        <w:adjustRightInd w:val="0"/>
        <w:spacing w:line="240" w:lineRule="atLeast"/>
        <w:contextualSpacing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0B5E2E" w:rsidRPr="00450DE8" w14:paraId="379051C5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A26299" w14:textId="77777777" w:rsidR="000B5E2E" w:rsidRPr="00450DE8" w:rsidRDefault="000B5E2E" w:rsidP="00FB0A21">
            <w:pPr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0AD688B" w14:textId="77777777" w:rsidR="000B5E2E" w:rsidRPr="00450DE8" w:rsidRDefault="000B5E2E" w:rsidP="00FB0A21">
            <w:pPr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0FDBD855" w14:textId="77777777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DD207" w14:textId="77777777" w:rsidR="000B5E2E" w:rsidRPr="00450DE8" w:rsidRDefault="000B5E2E" w:rsidP="00FB0A21">
            <w:pPr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8F19C1" w14:textId="77777777" w:rsidR="000B5E2E" w:rsidRPr="00450DE8" w:rsidRDefault="000B5E2E" w:rsidP="00FB0A21">
            <w:pPr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0006F8D8" w14:textId="77777777" w:rsidR="000B5E2E" w:rsidRDefault="000B5E2E" w:rsidP="00FB0A21">
      <w:pPr>
        <w:autoSpaceDE w:val="0"/>
        <w:autoSpaceDN w:val="0"/>
        <w:adjustRightInd w:val="0"/>
        <w:spacing w:line="240" w:lineRule="atLeast"/>
        <w:contextualSpacing/>
        <w:jc w:val="both"/>
        <w:rPr>
          <w:sz w:val="24"/>
          <w:szCs w:val="24"/>
        </w:rPr>
      </w:pPr>
    </w:p>
    <w:p w14:paraId="10EAFF7A" w14:textId="64269423" w:rsidR="009B1622" w:rsidRDefault="009B1622" w:rsidP="00FB0A21">
      <w:pPr>
        <w:autoSpaceDE w:val="0"/>
        <w:autoSpaceDN w:val="0"/>
        <w:adjustRightInd w:val="0"/>
        <w:spacing w:line="240" w:lineRule="atLeast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257A757" w14:textId="77777777" w:rsidR="009B1622" w:rsidRPr="00450DE8" w:rsidRDefault="009B1622" w:rsidP="00FB0A21">
      <w:pPr>
        <w:autoSpaceDE w:val="0"/>
        <w:autoSpaceDN w:val="0"/>
        <w:adjustRightInd w:val="0"/>
        <w:spacing w:line="240" w:lineRule="atLeast"/>
        <w:contextualSpacing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9B1622" w:rsidRPr="00450DE8" w14:paraId="60126CB3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BB7B0A" w14:textId="77777777" w:rsidR="009B1622" w:rsidRPr="00450DE8" w:rsidRDefault="009B1622" w:rsidP="00FB0A21">
            <w:pPr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E6BFE96" w14:textId="77777777" w:rsidR="009B1622" w:rsidRPr="00450DE8" w:rsidRDefault="009B1622" w:rsidP="00FB0A21">
            <w:pPr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9B1622" w:rsidRPr="00450DE8" w14:paraId="16A0DBC7" w14:textId="77777777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E0EF50" w14:textId="77777777" w:rsidR="009B1622" w:rsidRPr="00450DE8" w:rsidRDefault="009B1622" w:rsidP="00FB0A21">
            <w:pPr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499332" w14:textId="77777777" w:rsidR="009B1622" w:rsidRPr="00450DE8" w:rsidRDefault="009B1622" w:rsidP="00FB0A21">
            <w:pPr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4F01BE36" w14:textId="77777777" w:rsidR="009B1622" w:rsidRPr="00450DE8" w:rsidRDefault="009B1622" w:rsidP="00FB0A21">
      <w:pPr>
        <w:autoSpaceDE w:val="0"/>
        <w:autoSpaceDN w:val="0"/>
        <w:adjustRightInd w:val="0"/>
        <w:spacing w:line="240" w:lineRule="atLeast"/>
        <w:contextualSpacing/>
        <w:jc w:val="both"/>
        <w:rPr>
          <w:sz w:val="24"/>
          <w:szCs w:val="24"/>
        </w:rPr>
      </w:pPr>
    </w:p>
    <w:p w14:paraId="5C342B45" w14:textId="48D7773F" w:rsidR="000B5E2E" w:rsidRPr="00450DE8" w:rsidRDefault="000B5E2E" w:rsidP="00FB0A21">
      <w:pPr>
        <w:autoSpaceDE w:val="0"/>
        <w:autoSpaceDN w:val="0"/>
        <w:adjustRightInd w:val="0"/>
        <w:spacing w:line="240" w:lineRule="atLeast"/>
        <w:contextualSpacing/>
        <w:jc w:val="both"/>
        <w:rPr>
          <w:sz w:val="24"/>
          <w:szCs w:val="24"/>
        </w:rPr>
      </w:pPr>
      <w:r w:rsidRPr="00450DE8">
        <w:rPr>
          <w:sz w:val="24"/>
          <w:szCs w:val="24"/>
        </w:rPr>
        <w:t>Дата заполнения прото</w:t>
      </w:r>
      <w:r w:rsidR="00FB0A21">
        <w:rPr>
          <w:sz w:val="24"/>
          <w:szCs w:val="24"/>
        </w:rPr>
        <w:t>кола  _________________________</w:t>
      </w:r>
    </w:p>
    <w:sectPr w:rsidR="000B5E2E" w:rsidRPr="00450DE8" w:rsidSect="00FB0A21">
      <w:headerReference w:type="first" r:id="rId9"/>
      <w:pgSz w:w="11907" w:h="16840" w:code="9"/>
      <w:pgMar w:top="426" w:right="851" w:bottom="709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9273FB" w14:textId="77777777" w:rsidR="00C6687D" w:rsidRDefault="00C6687D">
      <w:r>
        <w:separator/>
      </w:r>
    </w:p>
  </w:endnote>
  <w:endnote w:type="continuationSeparator" w:id="0">
    <w:p w14:paraId="423E5CE4" w14:textId="77777777" w:rsidR="00C6687D" w:rsidRDefault="00C66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ED0F8F" w14:textId="77777777" w:rsidR="00C6687D" w:rsidRDefault="00C6687D">
      <w:r>
        <w:separator/>
      </w:r>
    </w:p>
  </w:footnote>
  <w:footnote w:type="continuationSeparator" w:id="0">
    <w:p w14:paraId="4D7F2781" w14:textId="77777777" w:rsidR="00C6687D" w:rsidRDefault="00C668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51935A1"/>
    <w:multiLevelType w:val="hybridMultilevel"/>
    <w:tmpl w:val="3E7453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0"/>
  </w:num>
  <w:num w:numId="3">
    <w:abstractNumId w:val="4"/>
  </w:num>
  <w:num w:numId="4">
    <w:abstractNumId w:val="9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 w:numId="11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06B13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046C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87693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A6BEE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7549F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133A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5B1A"/>
    <w:rsid w:val="009F751B"/>
    <w:rsid w:val="00A005ED"/>
    <w:rsid w:val="00A042E9"/>
    <w:rsid w:val="00A051C7"/>
    <w:rsid w:val="00A10306"/>
    <w:rsid w:val="00A1045F"/>
    <w:rsid w:val="00A1164E"/>
    <w:rsid w:val="00A12C82"/>
    <w:rsid w:val="00A21C1C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687D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1F53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CF74B9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B0A21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6CFDD7-F8D7-47C3-BF2E-270E97DA7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2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Северск</Company>
  <LinksUpToDate>false</LinksUpToDate>
  <CharactersWithSpaces>1302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KAB-441</cp:lastModifiedBy>
  <cp:revision>4</cp:revision>
  <cp:lastPrinted>2023-09-06T06:20:00Z</cp:lastPrinted>
  <dcterms:created xsi:type="dcterms:W3CDTF">2023-10-13T03:22:00Z</dcterms:created>
  <dcterms:modified xsi:type="dcterms:W3CDTF">2023-10-13T03:39:00Z</dcterms:modified>
</cp:coreProperties>
</file>