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2B488" w14:textId="60378D81"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14:paraId="6303640F" w14:textId="2C779F46"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2AABE6E8" w14:textId="77777777" w:rsidR="008B7667" w:rsidRDefault="008B7667" w:rsidP="008531C3">
      <w:pPr>
        <w:ind w:left="5529"/>
        <w:rPr>
          <w:sz w:val="24"/>
          <w:szCs w:val="24"/>
        </w:rPr>
      </w:pPr>
    </w:p>
    <w:p w14:paraId="11A4A3F6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7432D70D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D7100E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533BE559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3BDA5BDA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1"/>
        <w:gridCol w:w="3365"/>
        <w:gridCol w:w="2835"/>
        <w:gridCol w:w="2447"/>
      </w:tblGrid>
      <w:tr w:rsidR="000B5E2E" w:rsidRPr="00450DE8" w14:paraId="5A754310" w14:textId="77777777" w:rsidTr="00AB2DF7">
        <w:trPr>
          <w:trHeight w:val="29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28FD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4F62F" w14:textId="1112BFA7" w:rsidR="000B5E2E" w:rsidRPr="00450DE8" w:rsidRDefault="005C6DFB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0B5E2E" w:rsidRPr="00450DE8" w14:paraId="5C34FA93" w14:textId="77777777" w:rsidTr="00AB2DF7">
        <w:trPr>
          <w:trHeight w:val="28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9A9C6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6FAC62" w14:textId="5BF4CBA0" w:rsidR="000B5E2E" w:rsidRPr="00450DE8" w:rsidRDefault="00AB2DF7" w:rsidP="00DA5D1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79603167" w14:textId="77777777" w:rsidTr="00AB2DF7">
        <w:trPr>
          <w:trHeight w:val="288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7DC47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E74574" w14:textId="3571144F" w:rsidR="000B5E2E" w:rsidRPr="00450DE8" w:rsidRDefault="00AB2DF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0B5E2E" w:rsidRPr="00450DE8" w14:paraId="6A6649B3" w14:textId="77777777" w:rsidTr="00AB2DF7">
        <w:trPr>
          <w:trHeight w:val="28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543A7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531556" w14:textId="637D9A8C" w:rsidR="000B5E2E" w:rsidRPr="00450DE8" w:rsidRDefault="00DA5D19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B2DF7">
              <w:rPr>
                <w:sz w:val="24"/>
                <w:szCs w:val="24"/>
              </w:rPr>
              <w:t xml:space="preserve"> класс</w:t>
            </w:r>
          </w:p>
        </w:tc>
      </w:tr>
      <w:tr w:rsidR="000B5E2E" w:rsidRPr="00450DE8" w14:paraId="69E742EE" w14:textId="77777777" w:rsidTr="00AB2DF7">
        <w:trPr>
          <w:trHeight w:val="29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6407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846A1A" w14:textId="718DF571" w:rsidR="000B5E2E" w:rsidRPr="00450DE8" w:rsidRDefault="005C6DFB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B2DF7">
              <w:rPr>
                <w:sz w:val="24"/>
                <w:szCs w:val="24"/>
              </w:rPr>
              <w:t>.</w:t>
            </w:r>
            <w:r w:rsidR="00EA0D5B">
              <w:rPr>
                <w:sz w:val="24"/>
                <w:szCs w:val="24"/>
              </w:rPr>
              <w:t>10</w:t>
            </w:r>
            <w:r w:rsidR="00AB2DF7">
              <w:rPr>
                <w:sz w:val="24"/>
                <w:szCs w:val="24"/>
              </w:rPr>
              <w:t>.2023.</w:t>
            </w:r>
          </w:p>
        </w:tc>
      </w:tr>
      <w:tr w:rsidR="000B5E2E" w:rsidRPr="00450DE8" w14:paraId="5DCCC187" w14:textId="77777777" w:rsidTr="00AB2DF7">
        <w:trPr>
          <w:trHeight w:val="57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9C5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CDC9" w14:textId="66117033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6E7D" w14:textId="389CE16D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C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0A71A7" w:rsidRPr="00450DE8" w14:paraId="1473B3BA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F8C0C" w14:textId="79DEDDD1" w:rsidR="000A71A7" w:rsidRDefault="00715CF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C7E27" w14:textId="44AFBA03" w:rsidR="000A71A7" w:rsidRDefault="00DA5D1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З.Е.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0772E" w14:textId="59F1129D" w:rsidR="000A71A7" w:rsidRDefault="00DA5D19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17D3" w14:textId="5A24B5BD" w:rsidR="000A71A7" w:rsidRDefault="00DA5D19" w:rsidP="00DA5D1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</w:tr>
      <w:tr w:rsidR="00DA5D19" w:rsidRPr="00450DE8" w14:paraId="35151AAC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8FEC8" w14:textId="75F098BB" w:rsidR="00DA5D19" w:rsidRDefault="00DA5D1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230F" w14:textId="7407FA35" w:rsidR="00DA5D19" w:rsidRDefault="00DA5D1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Семьян</w:t>
            </w:r>
            <w:proofErr w:type="spellEnd"/>
            <w:r>
              <w:rPr>
                <w:sz w:val="24"/>
                <w:szCs w:val="24"/>
              </w:rPr>
              <w:t xml:space="preserve"> С.М.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4DF93" w14:textId="7953CB74" w:rsidR="00DA5D19" w:rsidRDefault="00DA5D19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9104DB">
              <w:rPr>
                <w:sz w:val="24"/>
                <w:szCs w:val="24"/>
              </w:rPr>
              <w:t>10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1DE2C" w14:textId="077989BB" w:rsidR="00DA5D19" w:rsidRDefault="00DA5D19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</w:tr>
      <w:tr w:rsidR="00DA5D19" w:rsidRPr="00450DE8" w14:paraId="203702EA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3BC7" w14:textId="2DD50650" w:rsidR="00DA5D19" w:rsidRPr="00450DE8" w:rsidRDefault="00DA5D1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EBB4" w14:textId="0F416941" w:rsidR="00DA5D19" w:rsidRPr="00450DE8" w:rsidRDefault="00DA5D1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Красоткина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2AE3" w14:textId="0BA3E6CB" w:rsidR="00DA5D19" w:rsidRPr="00450DE8" w:rsidRDefault="00DA5D19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9104DB">
              <w:rPr>
                <w:sz w:val="24"/>
                <w:szCs w:val="24"/>
              </w:rPr>
              <w:t>10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1FC7" w14:textId="5AA6E5D7" w:rsidR="00DA5D19" w:rsidRPr="00450DE8" w:rsidRDefault="00DA5D19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</w:tr>
      <w:tr w:rsidR="00DA5D19" w:rsidRPr="00450DE8" w14:paraId="1941E2FF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B943" w14:textId="606001AE" w:rsidR="00DA5D19" w:rsidRDefault="00DA5D1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10DD" w14:textId="642B3306" w:rsidR="00DA5D19" w:rsidRDefault="00DA5D1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Шабалдин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9BD" w14:textId="1D6FE58C" w:rsidR="00DA5D19" w:rsidRDefault="00DA5D19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9104DB">
              <w:rPr>
                <w:sz w:val="24"/>
                <w:szCs w:val="24"/>
              </w:rPr>
              <w:t>10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25E21" w14:textId="563CB9ED" w:rsidR="00DA5D19" w:rsidRDefault="00DA5D19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DA5D19" w:rsidRPr="00450DE8" w14:paraId="5B58B97D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C31FD" w14:textId="0A5C27F3" w:rsidR="00DA5D19" w:rsidRPr="00450DE8" w:rsidRDefault="00DA5D1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7CD1" w14:textId="68515B3F" w:rsidR="00DA5D19" w:rsidRDefault="00DA5D1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Якубович Е.А.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49D2" w14:textId="0C79FC5F" w:rsidR="00DA5D19" w:rsidRDefault="00DA5D19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9104DB">
              <w:rPr>
                <w:sz w:val="24"/>
                <w:szCs w:val="24"/>
              </w:rPr>
              <w:t>10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ECB5" w14:textId="075FFBF9" w:rsidR="00DA5D19" w:rsidRDefault="00DA5D19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DA5D19" w:rsidRPr="00450DE8" w14:paraId="0C442133" w14:textId="77777777" w:rsidTr="00DA5D19">
        <w:trPr>
          <w:trHeight w:val="302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CE8EE" w14:textId="0C0D136D" w:rsidR="00DA5D19" w:rsidRPr="00450DE8" w:rsidRDefault="00DA5D1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0E9E6" w14:textId="0702F160" w:rsidR="00DA5D19" w:rsidRDefault="00DA5D1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В.М.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E48F" w14:textId="52E68378" w:rsidR="00DA5D19" w:rsidRDefault="00DA5D19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9104DB">
              <w:rPr>
                <w:sz w:val="24"/>
                <w:szCs w:val="24"/>
              </w:rPr>
              <w:t>10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3124" w14:textId="2EC2197E" w:rsidR="00DA5D19" w:rsidRDefault="00DA5D19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DA5D19" w:rsidRPr="00450DE8" w14:paraId="75272062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92D1F" w14:textId="6CAEE5E1" w:rsidR="00DA5D19" w:rsidRDefault="00DA5D1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4BF13" w14:textId="6285EA6A" w:rsidR="00DA5D19" w:rsidRDefault="00DA5D1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Томышева</w:t>
            </w:r>
            <w:proofErr w:type="spellEnd"/>
            <w:r>
              <w:rPr>
                <w:sz w:val="24"/>
                <w:szCs w:val="24"/>
              </w:rPr>
              <w:t xml:space="preserve"> Е.Д.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31A51" w14:textId="0C188AB2" w:rsidR="00DA5D19" w:rsidRDefault="00DA5D19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9104DB">
              <w:rPr>
                <w:sz w:val="24"/>
                <w:szCs w:val="24"/>
              </w:rPr>
              <w:t>10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43CF" w14:textId="33459B7D" w:rsidR="00DA5D19" w:rsidRDefault="00DA5D19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DA5D19" w:rsidRPr="00450DE8" w14:paraId="1457ECDC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E4F60" w14:textId="0CB5EC2A" w:rsidR="00DA5D19" w:rsidRDefault="00DA5D1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81387" w14:textId="467ED3A0" w:rsidR="00DA5D19" w:rsidRDefault="00DA5D1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Хаустов А.В.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1369" w14:textId="6724C9F3" w:rsidR="00DA5D19" w:rsidRDefault="00DA5D19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9104DB">
              <w:rPr>
                <w:sz w:val="24"/>
                <w:szCs w:val="24"/>
              </w:rPr>
              <w:t>10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763E" w14:textId="28ECEE35" w:rsidR="00DA5D19" w:rsidRDefault="00DA5D19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DA5D19" w:rsidRPr="00450DE8" w14:paraId="0A8FBBA4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C29D9" w14:textId="244AE823" w:rsidR="00DA5D19" w:rsidRPr="00450DE8" w:rsidRDefault="00DA5D19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E253F" w14:textId="59642EB3" w:rsidR="00DA5D19" w:rsidRDefault="00DA5D19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Александрова М.Е.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7E3A9" w14:textId="6BB6E321" w:rsidR="00DA5D19" w:rsidRDefault="00DA5D19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9104DB">
              <w:rPr>
                <w:sz w:val="24"/>
                <w:szCs w:val="24"/>
              </w:rPr>
              <w:t>10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BB4F" w14:textId="168BCD5A" w:rsidR="00DA5D19" w:rsidRDefault="00DA5D19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40</w:t>
            </w:r>
          </w:p>
        </w:tc>
      </w:tr>
    </w:tbl>
    <w:p w14:paraId="3734368D" w14:textId="77777777"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5112C4" w14:textId="77777777" w:rsidR="001C63EB" w:rsidRDefault="001C63EB">
      <w:r>
        <w:separator/>
      </w:r>
    </w:p>
  </w:endnote>
  <w:endnote w:type="continuationSeparator" w:id="0">
    <w:p w14:paraId="193932BC" w14:textId="77777777" w:rsidR="001C63EB" w:rsidRDefault="001C6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8573E2" w14:textId="77777777" w:rsidR="001C63EB" w:rsidRDefault="001C63EB">
      <w:r>
        <w:separator/>
      </w:r>
    </w:p>
  </w:footnote>
  <w:footnote w:type="continuationSeparator" w:id="0">
    <w:p w14:paraId="0EB77B1E" w14:textId="77777777" w:rsidR="001C63EB" w:rsidRDefault="001C63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4C4"/>
    <w:rsid w:val="00006960"/>
    <w:rsid w:val="00006AD4"/>
    <w:rsid w:val="00010E5A"/>
    <w:rsid w:val="0001131A"/>
    <w:rsid w:val="0001228E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A71A7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0C45"/>
    <w:rsid w:val="00191AA7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C63EB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221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2AE7"/>
    <w:rsid w:val="002F797B"/>
    <w:rsid w:val="002F7CE2"/>
    <w:rsid w:val="00305E6E"/>
    <w:rsid w:val="00310884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4E0"/>
    <w:rsid w:val="00570BC5"/>
    <w:rsid w:val="00570CAD"/>
    <w:rsid w:val="005728D9"/>
    <w:rsid w:val="00574178"/>
    <w:rsid w:val="00574BE0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C6DFB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974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2DF0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15CF4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08CE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A5F23"/>
    <w:rsid w:val="007B0246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3054"/>
    <w:rsid w:val="008044DE"/>
    <w:rsid w:val="008067CE"/>
    <w:rsid w:val="00810BF1"/>
    <w:rsid w:val="00811BF3"/>
    <w:rsid w:val="00813B07"/>
    <w:rsid w:val="00813D49"/>
    <w:rsid w:val="00817946"/>
    <w:rsid w:val="00822515"/>
    <w:rsid w:val="00823934"/>
    <w:rsid w:val="0082507B"/>
    <w:rsid w:val="008271D8"/>
    <w:rsid w:val="008272D5"/>
    <w:rsid w:val="00833767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143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0004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436D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0672B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2DF7"/>
    <w:rsid w:val="00AB364E"/>
    <w:rsid w:val="00AB4583"/>
    <w:rsid w:val="00AC1D38"/>
    <w:rsid w:val="00AC5B56"/>
    <w:rsid w:val="00AD1A45"/>
    <w:rsid w:val="00AD2EB4"/>
    <w:rsid w:val="00AD479D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5A62"/>
    <w:rsid w:val="00B26F6A"/>
    <w:rsid w:val="00B300A1"/>
    <w:rsid w:val="00B30B25"/>
    <w:rsid w:val="00B338AE"/>
    <w:rsid w:val="00B34002"/>
    <w:rsid w:val="00B42445"/>
    <w:rsid w:val="00B44DC9"/>
    <w:rsid w:val="00B4667D"/>
    <w:rsid w:val="00B51568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50D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77F70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CF60D3"/>
    <w:rsid w:val="00D00FDB"/>
    <w:rsid w:val="00D010E4"/>
    <w:rsid w:val="00D025FC"/>
    <w:rsid w:val="00D03400"/>
    <w:rsid w:val="00D0454A"/>
    <w:rsid w:val="00D052A1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AFA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A5D19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A0D5B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0658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27E9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08B7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DD48D-E78B-426D-B0A8-00A1456B1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2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859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KAB-441</cp:lastModifiedBy>
  <cp:revision>3</cp:revision>
  <cp:lastPrinted>2023-09-06T06:20:00Z</cp:lastPrinted>
  <dcterms:created xsi:type="dcterms:W3CDTF">2023-10-13T01:09:00Z</dcterms:created>
  <dcterms:modified xsi:type="dcterms:W3CDTF">2023-10-13T07:43:00Z</dcterms:modified>
</cp:coreProperties>
</file>