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878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2020"/>
        <w:gridCol w:w="992"/>
        <w:gridCol w:w="1749"/>
      </w:tblGrid>
      <w:tr w:rsidR="000B5E2E" w:rsidRPr="00450DE8" w14:paraId="05E7FE78" w14:textId="77777777" w:rsidTr="00260285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7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485B8595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0B5E2E" w:rsidRPr="00450DE8" w14:paraId="6CB2765D" w14:textId="77777777" w:rsidTr="00260285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7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03D3C46B" w:rsidR="000B5E2E" w:rsidRPr="00450DE8" w:rsidRDefault="00841C0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0B5E2E" w:rsidRPr="00450DE8" w14:paraId="5799DA23" w14:textId="77777777" w:rsidTr="00260285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7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171A4435" w:rsidR="000B5E2E" w:rsidRPr="00450DE8" w:rsidRDefault="00411FE5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14:paraId="6A796314" w14:textId="77777777" w:rsidTr="00260285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7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1A4293F3" w:rsidR="000B5E2E" w:rsidRPr="00450DE8" w:rsidRDefault="7CA36AD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7</w:t>
            </w:r>
          </w:p>
        </w:tc>
      </w:tr>
      <w:tr w:rsidR="000B5E2E" w:rsidRPr="00450DE8" w14:paraId="0FA9A5A3" w14:textId="77777777" w:rsidTr="00260285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74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46C8249D" w:rsidR="000B5E2E" w:rsidRPr="00450DE8" w:rsidRDefault="00411FE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26.09.2023</w:t>
            </w:r>
          </w:p>
        </w:tc>
      </w:tr>
      <w:tr w:rsidR="000B5E2E" w:rsidRPr="00450DE8" w14:paraId="75C5920C" w14:textId="77777777" w:rsidTr="00260285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AB172D" w:rsidRPr="00450DE8" w14:paraId="6E9FD587" w14:textId="77777777" w:rsidTr="00260285">
        <w:trPr>
          <w:trHeight w:val="80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1E50D08C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D5B01" w14:textId="68A13C16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rFonts w:ascii="Georgia" w:eastAsia="Georgia" w:hAnsi="Georgia" w:cs="Georgia"/>
                <w:color w:val="777777"/>
                <w:sz w:val="26"/>
                <w:szCs w:val="26"/>
              </w:rPr>
            </w:pPr>
            <w:proofErr w:type="spellStart"/>
            <w:r>
              <w:rPr>
                <w:sz w:val="24"/>
                <w:szCs w:val="24"/>
              </w:rPr>
              <w:t>Мосолкова</w:t>
            </w:r>
            <w:proofErr w:type="spellEnd"/>
            <w:r>
              <w:rPr>
                <w:sz w:val="24"/>
                <w:szCs w:val="24"/>
              </w:rPr>
              <w:t xml:space="preserve"> Яна Викторовна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75AD0C07" w:rsidR="00AB172D" w:rsidRPr="00450DE8" w:rsidRDefault="00AB172D" w:rsidP="00926B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0DDD6FA4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2F3456B8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>30,8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254B38F5" w:rsidR="00AB172D" w:rsidRPr="00450DE8" w:rsidRDefault="00260285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B172D" w:rsidRPr="00450DE8" w14:paraId="1C253C93" w14:textId="77777777" w:rsidTr="0026028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1D5D5348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A3617" w14:textId="0C8B0B76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Фомина Нелли </w:t>
            </w:r>
            <w:proofErr w:type="spellStart"/>
            <w:r>
              <w:rPr>
                <w:sz w:val="24"/>
                <w:szCs w:val="24"/>
              </w:rPr>
              <w:t>Артемован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0AB35E55" w:rsidR="00AB172D" w:rsidRPr="00450DE8" w:rsidRDefault="00AB172D" w:rsidP="00926B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03109437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562350DE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>29,4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1CEBBBB4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призёр</w:t>
            </w:r>
          </w:p>
        </w:tc>
      </w:tr>
      <w:tr w:rsidR="00AB172D" w:rsidRPr="00450DE8" w14:paraId="3E1B849D" w14:textId="77777777" w:rsidTr="0026028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2050A6C5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10F0F" w14:textId="4D435DD2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Степичева Кристина Алексеевна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1E36AB0A" w:rsidR="00AB172D" w:rsidRPr="00450DE8" w:rsidRDefault="00AB172D" w:rsidP="00926B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2E12B259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F71A7"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37188357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>25,9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1B4858DC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призёр</w:t>
            </w:r>
          </w:p>
        </w:tc>
      </w:tr>
      <w:tr w:rsidR="00AB172D" w:rsidRPr="00450DE8" w14:paraId="08EB8059" w14:textId="77777777" w:rsidTr="0026028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11A98D6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2C7324B8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Евдокимова Анастасия Алексеевна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324C4F0A" w:rsidR="00AB172D" w:rsidRPr="00450DE8" w:rsidRDefault="00AB172D" w:rsidP="00926B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5D4F5" w14:textId="2E12B259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132FF772" w14:textId="0FEA269E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64582BA2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>16,5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4AFE2FB0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</w:tc>
      </w:tr>
      <w:tr w:rsidR="00AB172D" w:rsidRPr="00450DE8" w14:paraId="6D291961" w14:textId="77777777" w:rsidTr="0026028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046633F5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8ECAF" w14:textId="5854821B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Калинчук</w:t>
            </w:r>
            <w:proofErr w:type="spellEnd"/>
            <w:r>
              <w:rPr>
                <w:sz w:val="24"/>
                <w:szCs w:val="24"/>
              </w:rPr>
              <w:t xml:space="preserve"> Ирина Юрьевна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3480F326" w:rsidR="00AB172D" w:rsidRPr="00450DE8" w:rsidRDefault="00AB172D" w:rsidP="00926B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73DF" w14:textId="2E12B259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5AF8EA48" w14:textId="515B0F62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750E44E9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>18,9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E172C" w14:textId="4AFE2FB0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406E93CE" w14:textId="1B384388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B172D" w:rsidRPr="00450DE8" w14:paraId="7A3DF1DE" w14:textId="77777777" w:rsidTr="0026028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5FE3F081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9660A" w14:textId="3D1028CA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Тонких</w:t>
            </w:r>
            <w:proofErr w:type="gramEnd"/>
            <w:r>
              <w:rPr>
                <w:sz w:val="24"/>
                <w:szCs w:val="24"/>
              </w:rPr>
              <w:t xml:space="preserve"> Савелий Дмитриевна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51FCBB57" w:rsidR="00AB172D" w:rsidRPr="00450DE8" w:rsidRDefault="00AB172D" w:rsidP="00926B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4DC25" w14:textId="2E12B259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7E8BEEB8" w14:textId="4F4FE60B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006E" w14:textId="453736E3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78D7" w14:textId="4AFE2FB0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39E751E8" w14:textId="68240C92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B172D" w:rsidRPr="00450DE8" w14:paraId="74029187" w14:textId="77777777" w:rsidTr="0026028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468E6F09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0C622" w14:textId="2FF9A533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Пуджа</w:t>
            </w:r>
            <w:proofErr w:type="spellEnd"/>
            <w:r>
              <w:rPr>
                <w:sz w:val="24"/>
                <w:szCs w:val="24"/>
              </w:rPr>
              <w:t xml:space="preserve"> Иван Николаевич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67ABDDD5" w:rsidR="00AB172D" w:rsidRPr="00450DE8" w:rsidRDefault="00AB172D" w:rsidP="00926B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916E" w14:textId="2E12B259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735FC28B" w14:textId="5DC58083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74183" w14:textId="57D710A6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>16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D56FF" w14:textId="4AFE2FB0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0059118A" w14:textId="65EF72A4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B172D" w:rsidRPr="00450DE8" w14:paraId="64EA3709" w14:textId="77777777" w:rsidTr="00260285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614694DE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DE18F" w14:textId="17436AE0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Туманова Анжелика Алексеевна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476A1D6E" w:rsidR="00AB172D" w:rsidRPr="00450DE8" w:rsidRDefault="00AB172D" w:rsidP="00926B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43B5F" w14:textId="2E12B259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44E22459" w14:textId="4A0EF8B8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33FD" w14:textId="43899706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EEE7D" w14:textId="4AFE2FB0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3A6C3997" w14:textId="454A7853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B172D" w:rsidRPr="00450DE8" w14:paraId="7CDE3778" w14:textId="77777777" w:rsidTr="00260285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06119555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F2EB" w14:textId="1067C295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Якубович Алексей Александрович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4CF7D1C3" w:rsidR="00AB172D" w:rsidRPr="00450DE8" w:rsidRDefault="00AB172D" w:rsidP="00926B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7357" w14:textId="2E12B259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45884F2E" w14:textId="1C446E13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271A1" w14:textId="3C42F52E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>15,4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BFA70" w14:textId="4AFE2FB0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0ADDDFC5" w14:textId="713DFCF3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B172D" w:rsidRPr="00450DE8" w14:paraId="617D656C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2EB8E" w14:textId="33E3D669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39542" w14:textId="77A0923C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Туманова Вероника Александровна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C365" w14:textId="5A3706A5" w:rsidR="00AB172D" w:rsidRPr="00450DE8" w:rsidRDefault="00AB172D" w:rsidP="00926BD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DF240" w14:textId="2E12B259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64C1B8EE" w14:textId="058F0C98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67FC" w14:textId="6AF80A41" w:rsidR="00AB172D" w:rsidRPr="00450DE8" w:rsidRDefault="00AB172D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679D4" w14:textId="4AFE2FB0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1A023379" w14:textId="6C568D65" w:rsidR="00AB172D" w:rsidRPr="00450DE8" w:rsidRDefault="00AB172D" w:rsidP="7CA36AD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B172D" w14:paraId="0D187B42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DF89D6" w14:textId="7131C92B" w:rsidR="00AB172D" w:rsidRDefault="00AB172D" w:rsidP="7CA36AD1">
            <w:pPr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82F3B" w14:textId="66170C45" w:rsidR="00AB172D" w:rsidRDefault="00AB172D" w:rsidP="7CA36AD1">
            <w:pPr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Замель</w:t>
            </w:r>
            <w:proofErr w:type="spellEnd"/>
            <w:r>
              <w:rPr>
                <w:sz w:val="24"/>
                <w:szCs w:val="24"/>
              </w:rPr>
              <w:t xml:space="preserve"> Виктория Николаевна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2F98" w14:textId="0C06DBDC" w:rsidR="00AB172D" w:rsidRDefault="00AB172D" w:rsidP="00926BDE">
            <w:pPr>
              <w:jc w:val="center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6B88" w14:textId="2E12B259" w:rsidR="00AB172D" w:rsidRDefault="00AB172D" w:rsidP="7CA36AD1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75F91F2F" w14:textId="226F9E24" w:rsidR="00AB172D" w:rsidRDefault="00AB172D" w:rsidP="7CA36AD1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E403E" w14:textId="60B653AD" w:rsidR="00AB172D" w:rsidRDefault="00AB172D" w:rsidP="7CA36AD1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0273" w14:textId="4AFE2FB0" w:rsidR="00AB172D" w:rsidRDefault="00AB172D" w:rsidP="7CA36AD1">
            <w:pPr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2A8A3551" w14:textId="4E6BEFB5" w:rsidR="00AB172D" w:rsidRDefault="00AB172D" w:rsidP="7CA36AD1">
            <w:pPr>
              <w:jc w:val="both"/>
              <w:rPr>
                <w:sz w:val="24"/>
                <w:szCs w:val="24"/>
              </w:rPr>
            </w:pPr>
          </w:p>
        </w:tc>
      </w:tr>
      <w:tr w:rsidR="00AB172D" w14:paraId="2EC1A546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DEFC8" w14:textId="06CE195C" w:rsidR="00AB172D" w:rsidRDefault="00AB172D" w:rsidP="7CA36AD1">
            <w:pPr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8E6F7" w14:textId="047F68A5" w:rsidR="00AB172D" w:rsidRDefault="00AB172D" w:rsidP="7CA36AD1">
            <w:pPr>
              <w:ind w:right="-1"/>
              <w:jc w:val="both"/>
            </w:pPr>
            <w:proofErr w:type="spellStart"/>
            <w:r w:rsidRPr="7CA36AD1">
              <w:rPr>
                <w:color w:val="000000" w:themeColor="text1"/>
                <w:sz w:val="24"/>
                <w:szCs w:val="24"/>
              </w:rPr>
              <w:t>Болдесова</w:t>
            </w:r>
            <w:proofErr w:type="spellEnd"/>
            <w:r w:rsidRPr="7CA36AD1">
              <w:rPr>
                <w:color w:val="000000" w:themeColor="text1"/>
                <w:sz w:val="24"/>
                <w:szCs w:val="24"/>
              </w:rPr>
              <w:t xml:space="preserve"> А</w:t>
            </w:r>
            <w:r>
              <w:rPr>
                <w:color w:val="000000" w:themeColor="text1"/>
                <w:sz w:val="24"/>
                <w:szCs w:val="24"/>
              </w:rPr>
              <w:t xml:space="preserve">настасия </w:t>
            </w:r>
            <w:r w:rsidRPr="7CA36AD1">
              <w:rPr>
                <w:color w:val="000000" w:themeColor="text1"/>
                <w:sz w:val="24"/>
                <w:szCs w:val="24"/>
              </w:rPr>
              <w:t xml:space="preserve"> А</w:t>
            </w:r>
            <w:r>
              <w:rPr>
                <w:color w:val="000000" w:themeColor="text1"/>
                <w:sz w:val="24"/>
                <w:szCs w:val="24"/>
              </w:rPr>
              <w:t>лександровна</w:t>
            </w:r>
            <w:r w:rsidRPr="7CA36AD1">
              <w:rPr>
                <w:color w:val="000000" w:themeColor="text1"/>
                <w:sz w:val="24"/>
                <w:szCs w:val="24"/>
              </w:rPr>
              <w:t xml:space="preserve"> </w:t>
            </w:r>
            <w:r w:rsidRPr="7CA36AD1">
              <w:rPr>
                <w:sz w:val="24"/>
                <w:szCs w:val="24"/>
              </w:rPr>
              <w:t xml:space="preserve"> </w:t>
            </w:r>
          </w:p>
          <w:p w14:paraId="6AA21FBA" w14:textId="160DB29E" w:rsidR="00AB172D" w:rsidRDefault="00AB172D" w:rsidP="7CA36AD1">
            <w:pPr>
              <w:ind w:right="-1"/>
              <w:jc w:val="both"/>
            </w:pPr>
            <w:r w:rsidRPr="7CA36AD1">
              <w:rPr>
                <w:color w:val="000000" w:themeColor="text1"/>
                <w:sz w:val="24"/>
                <w:szCs w:val="24"/>
              </w:rPr>
              <w:t xml:space="preserve"> </w:t>
            </w:r>
            <w:r w:rsidRPr="7CA36AD1">
              <w:rPr>
                <w:sz w:val="24"/>
                <w:szCs w:val="24"/>
              </w:rPr>
              <w:t xml:space="preserve"> </w:t>
            </w:r>
          </w:p>
          <w:p w14:paraId="53A90A5F" w14:textId="30D6AFAB" w:rsidR="00AB172D" w:rsidRDefault="00AB172D" w:rsidP="7CA36AD1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DE631" w14:textId="7E2D3A52" w:rsidR="00AB172D" w:rsidRDefault="00AB172D" w:rsidP="00926BDE">
            <w:pPr>
              <w:jc w:val="center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308B0" w14:textId="41541287" w:rsidR="00AB172D" w:rsidRDefault="00AB172D" w:rsidP="7CA36AD1">
            <w:pPr>
              <w:ind w:right="-1"/>
              <w:jc w:val="both"/>
            </w:pPr>
            <w:r w:rsidRPr="7CA36AD1">
              <w:rPr>
                <w:color w:val="000000" w:themeColor="text1"/>
                <w:sz w:val="24"/>
                <w:szCs w:val="24"/>
              </w:rPr>
              <w:t xml:space="preserve"> </w:t>
            </w:r>
            <w:r w:rsidRPr="7CA36AD1">
              <w:t xml:space="preserve"> </w:t>
            </w:r>
          </w:p>
          <w:p w14:paraId="2B56955F" w14:textId="2E12B259" w:rsidR="00AB172D" w:rsidRDefault="00AB172D" w:rsidP="7CA36AD1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59C582F7" w14:textId="69A06E88" w:rsidR="00AB172D" w:rsidRDefault="00AB172D" w:rsidP="7CA36AD1">
            <w:pPr>
              <w:jc w:val="both"/>
            </w:pPr>
          </w:p>
          <w:p w14:paraId="6E0A86F1" w14:textId="235A0B2F" w:rsidR="00AB172D" w:rsidRDefault="00AB172D" w:rsidP="7CA36AD1">
            <w:pPr>
              <w:jc w:val="both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463D3" w14:textId="343CC603" w:rsidR="00AB172D" w:rsidRDefault="00AB172D" w:rsidP="7CA36AD1">
            <w:pPr>
              <w:jc w:val="both"/>
              <w:rPr>
                <w:sz w:val="24"/>
                <w:szCs w:val="24"/>
              </w:rPr>
            </w:pPr>
            <w:r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973A" w14:textId="084BA518" w:rsidR="00AB172D" w:rsidRDefault="00A660AB" w:rsidP="7CA36AD1">
            <w:pPr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</w:t>
            </w:r>
            <w:r w:rsidR="00AB172D" w:rsidRPr="7CA36AD1">
              <w:rPr>
                <w:sz w:val="24"/>
                <w:szCs w:val="24"/>
              </w:rPr>
              <w:t>частник</w:t>
            </w:r>
          </w:p>
          <w:p w14:paraId="2B53401A" w14:textId="5F6BE6BD" w:rsidR="00AB172D" w:rsidRDefault="00AB172D" w:rsidP="7CA36AD1">
            <w:pPr>
              <w:jc w:val="both"/>
              <w:rPr>
                <w:sz w:val="24"/>
                <w:szCs w:val="24"/>
              </w:rPr>
            </w:pPr>
          </w:p>
        </w:tc>
      </w:tr>
      <w:tr w:rsidR="00A660AB" w14:paraId="386AE60F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605E3" w14:textId="71031060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C899D" w14:textId="51E2A01F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Голубева</w:t>
            </w:r>
            <w:proofErr w:type="gramStart"/>
            <w:r w:rsidRPr="66A401EA">
              <w:rPr>
                <w:sz w:val="24"/>
                <w:szCs w:val="24"/>
              </w:rPr>
              <w:t xml:space="preserve"> Д</w:t>
            </w:r>
            <w:proofErr w:type="gramEnd"/>
            <w:r w:rsidRPr="66A401EA">
              <w:rPr>
                <w:sz w:val="24"/>
                <w:szCs w:val="24"/>
              </w:rPr>
              <w:t xml:space="preserve"> С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360E" w14:textId="2546E748" w:rsidR="00A660AB" w:rsidRPr="7CA36AD1" w:rsidRDefault="00A660AB" w:rsidP="00926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82FBE" w14:textId="77777777" w:rsidR="00A660AB" w:rsidRDefault="00A660AB" w:rsidP="00A660AB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2B3EB81D" w14:textId="77777777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0249" w14:textId="39B767B4" w:rsidR="00A660AB" w:rsidRDefault="00A660AB" w:rsidP="7CA36AD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>13,3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66485" w14:textId="1A457BC1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</w:tc>
      </w:tr>
      <w:tr w:rsidR="00A660AB" w14:paraId="5768148C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70985" w14:textId="1D982CB6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50D9A" w14:textId="7E2595E2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Мыскова</w:t>
            </w:r>
            <w:proofErr w:type="spellEnd"/>
            <w:proofErr w:type="gramStart"/>
            <w:r w:rsidRPr="66A401EA">
              <w:rPr>
                <w:sz w:val="24"/>
                <w:szCs w:val="24"/>
              </w:rPr>
              <w:t xml:space="preserve"> А</w:t>
            </w:r>
            <w:proofErr w:type="gramEnd"/>
            <w:r w:rsidRPr="66A401EA">
              <w:rPr>
                <w:sz w:val="24"/>
                <w:szCs w:val="24"/>
              </w:rPr>
              <w:t xml:space="preserve"> </w:t>
            </w:r>
            <w:proofErr w:type="spellStart"/>
            <w:r w:rsidRPr="66A401EA">
              <w:rPr>
                <w:sz w:val="24"/>
                <w:szCs w:val="24"/>
              </w:rPr>
              <w:t>А</w:t>
            </w:r>
            <w:proofErr w:type="spellEnd"/>
            <w:r w:rsidRPr="66A401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7C86E" w14:textId="2C238B53" w:rsidR="00A660AB" w:rsidRPr="7CA36AD1" w:rsidRDefault="00A660AB" w:rsidP="00926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5849" w14:textId="77777777" w:rsidR="00A660AB" w:rsidRDefault="00A660AB" w:rsidP="00A660AB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40A0E4A0" w14:textId="77777777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F9E98" w14:textId="4C123D1B" w:rsidR="00A660AB" w:rsidRDefault="00A660AB" w:rsidP="7CA36AD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>13,1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6E21" w14:textId="77777777" w:rsidR="00A660AB" w:rsidRPr="00450DE8" w:rsidRDefault="00A660AB" w:rsidP="007A09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10243092" w14:textId="77777777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</w:p>
        </w:tc>
      </w:tr>
      <w:tr w:rsidR="00A660AB" w14:paraId="528F8C7C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E3FAB" w14:textId="71F80314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6461" w14:textId="02F3EA07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Стрыгина</w:t>
            </w:r>
            <w:proofErr w:type="spellEnd"/>
            <w:proofErr w:type="gramStart"/>
            <w:r w:rsidRPr="66A401EA">
              <w:rPr>
                <w:sz w:val="24"/>
                <w:szCs w:val="24"/>
              </w:rPr>
              <w:t xml:space="preserve"> Д</w:t>
            </w:r>
            <w:proofErr w:type="gramEnd"/>
            <w:r w:rsidRPr="66A401EA">
              <w:rPr>
                <w:sz w:val="24"/>
                <w:szCs w:val="24"/>
              </w:rPr>
              <w:t xml:space="preserve"> В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0AE3D" w14:textId="6AA4C4A5" w:rsidR="00A660AB" w:rsidRPr="7CA36AD1" w:rsidRDefault="00A660AB" w:rsidP="00926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13612" w14:textId="77777777" w:rsidR="00A660AB" w:rsidRDefault="00A660AB" w:rsidP="00A660AB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0A491B34" w14:textId="77777777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5407B" w14:textId="72BF110B" w:rsidR="00A660AB" w:rsidRDefault="00A660AB" w:rsidP="7CA36AD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>12,6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F214" w14:textId="77777777" w:rsidR="00A660AB" w:rsidRPr="00450DE8" w:rsidRDefault="00A660AB" w:rsidP="007A09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2BA77711" w14:textId="77777777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</w:p>
        </w:tc>
      </w:tr>
      <w:tr w:rsidR="00A660AB" w14:paraId="4F47B2F7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189CE" w14:textId="529B029C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7355" w14:textId="6265C9CF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Михайлова</w:t>
            </w:r>
            <w:proofErr w:type="gramStart"/>
            <w:r w:rsidRPr="66A401EA">
              <w:rPr>
                <w:sz w:val="24"/>
                <w:szCs w:val="24"/>
              </w:rPr>
              <w:t xml:space="preserve"> А</w:t>
            </w:r>
            <w:proofErr w:type="gramEnd"/>
            <w:r w:rsidRPr="66A401EA">
              <w:rPr>
                <w:sz w:val="24"/>
                <w:szCs w:val="24"/>
              </w:rPr>
              <w:t xml:space="preserve"> М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5795D" w14:textId="4E18D172" w:rsidR="00A660AB" w:rsidRPr="7CA36AD1" w:rsidRDefault="00A660AB" w:rsidP="00926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1CD1" w14:textId="77777777" w:rsidR="00A660AB" w:rsidRDefault="00A660AB" w:rsidP="00A660AB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10CDDDCC" w14:textId="77777777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29C12" w14:textId="26FDC3D7" w:rsidR="00A660AB" w:rsidRDefault="00A660AB" w:rsidP="7CA36AD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>12,6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DE079" w14:textId="77777777" w:rsidR="00A660AB" w:rsidRPr="00450DE8" w:rsidRDefault="00A660AB" w:rsidP="007A09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78EA4AE2" w14:textId="77777777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</w:p>
        </w:tc>
      </w:tr>
      <w:tr w:rsidR="00A660AB" w14:paraId="4CDDDBA7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989A5" w14:textId="1FC00DB0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26A76" w14:textId="75FBFE0A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Зимарева</w:t>
            </w:r>
            <w:proofErr w:type="spellEnd"/>
            <w:proofErr w:type="gramStart"/>
            <w:r w:rsidRPr="66A401EA">
              <w:rPr>
                <w:sz w:val="24"/>
                <w:szCs w:val="24"/>
              </w:rPr>
              <w:t xml:space="preserve"> К</w:t>
            </w:r>
            <w:proofErr w:type="gramEnd"/>
            <w:r w:rsidRPr="66A401EA">
              <w:rPr>
                <w:sz w:val="24"/>
                <w:szCs w:val="24"/>
              </w:rPr>
              <w:t xml:space="preserve"> Д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B23E3" w14:textId="2927E4A6" w:rsidR="00A660AB" w:rsidRPr="7CA36AD1" w:rsidRDefault="00A660AB" w:rsidP="00926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C22CB" w14:textId="77777777" w:rsidR="00A660AB" w:rsidRDefault="00A660AB" w:rsidP="00A660AB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3D5C680C" w14:textId="77777777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07120" w14:textId="704ED7DC" w:rsidR="00A660AB" w:rsidRDefault="00A660AB" w:rsidP="7CA36AD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>12,6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981C9" w14:textId="77777777" w:rsidR="00A660AB" w:rsidRPr="00450DE8" w:rsidRDefault="00A660AB" w:rsidP="007A09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1AD08728" w14:textId="77777777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</w:p>
        </w:tc>
      </w:tr>
      <w:tr w:rsidR="00A660AB" w14:paraId="4497DEA7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4C52" w14:textId="25D9EBCF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9C805" w14:textId="5F4DAF6E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Филиппов</w:t>
            </w:r>
            <w:proofErr w:type="gramStart"/>
            <w:r w:rsidRPr="66A401EA">
              <w:rPr>
                <w:sz w:val="24"/>
                <w:szCs w:val="24"/>
              </w:rPr>
              <w:t xml:space="preserve"> А</w:t>
            </w:r>
            <w:proofErr w:type="gramEnd"/>
            <w:r w:rsidRPr="66A401EA">
              <w:rPr>
                <w:sz w:val="24"/>
                <w:szCs w:val="24"/>
              </w:rPr>
              <w:t xml:space="preserve"> </w:t>
            </w:r>
            <w:proofErr w:type="spellStart"/>
            <w:r w:rsidRPr="66A401EA">
              <w:rPr>
                <w:sz w:val="24"/>
                <w:szCs w:val="24"/>
              </w:rPr>
              <w:t>А</w:t>
            </w:r>
            <w:proofErr w:type="spellEnd"/>
            <w:r w:rsidRPr="66A401E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B46AD" w14:textId="7A7B6CCC" w:rsidR="00A660AB" w:rsidRPr="7CA36AD1" w:rsidRDefault="00A660AB" w:rsidP="00926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FA91A" w14:textId="77777777" w:rsidR="00A660AB" w:rsidRDefault="00A660AB" w:rsidP="00A660AB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34F3330A" w14:textId="77777777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9D874" w14:textId="1BBBFB13" w:rsidR="00A660AB" w:rsidRDefault="00A660AB" w:rsidP="7CA36AD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>11,9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4D15D" w14:textId="77777777" w:rsidR="00A660AB" w:rsidRPr="00450DE8" w:rsidRDefault="00A660AB" w:rsidP="007A09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3BF1C178" w14:textId="77777777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</w:p>
        </w:tc>
      </w:tr>
      <w:tr w:rsidR="00A660AB" w14:paraId="4F38ED95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A06" w14:textId="343839FE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732E1" w14:textId="424FFB15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Мелков</w:t>
            </w:r>
            <w:proofErr w:type="gramStart"/>
            <w:r w:rsidRPr="66A401EA">
              <w:rPr>
                <w:sz w:val="24"/>
                <w:szCs w:val="24"/>
              </w:rPr>
              <w:t xml:space="preserve"> Д</w:t>
            </w:r>
            <w:proofErr w:type="gramEnd"/>
            <w:r w:rsidRPr="66A401EA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E64" w14:textId="6C09CCA9" w:rsidR="00A660AB" w:rsidRPr="7CA36AD1" w:rsidRDefault="00A660AB" w:rsidP="00926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71EBE" w14:textId="77777777" w:rsidR="00A660AB" w:rsidRDefault="00A660AB" w:rsidP="00A660AB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0E2A0534" w14:textId="77777777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64B51" w14:textId="159BCDF7" w:rsidR="00A660AB" w:rsidRDefault="00A660AB" w:rsidP="7CA36AD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>10,5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0B25A" w14:textId="77777777" w:rsidR="00A660AB" w:rsidRPr="00450DE8" w:rsidRDefault="00A660AB" w:rsidP="007A09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5B5461CD" w14:textId="77777777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</w:p>
        </w:tc>
      </w:tr>
      <w:tr w:rsidR="00A660AB" w14:paraId="20F4EDFA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FC3E7" w14:textId="6C159E49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B4C0F" w14:textId="11603298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 xml:space="preserve">Колмакова Н В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BECD" w14:textId="4EFD67A7" w:rsidR="00A660AB" w:rsidRPr="7CA36AD1" w:rsidRDefault="00A660AB" w:rsidP="00926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31FC3" w14:textId="77777777" w:rsidR="00A660AB" w:rsidRDefault="00A660AB" w:rsidP="00A660AB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6C41B921" w14:textId="77777777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80E17" w14:textId="153929D7" w:rsidR="00A660AB" w:rsidRDefault="00A660AB" w:rsidP="7CA36AD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7112B" w14:textId="77777777" w:rsidR="00A660AB" w:rsidRDefault="00A660AB" w:rsidP="007A09B6">
            <w:pPr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22F15FCD" w14:textId="77777777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</w:p>
        </w:tc>
      </w:tr>
      <w:tr w:rsidR="00A660AB" w14:paraId="6BBA9636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D18C1" w14:textId="14664EA2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B8885" w14:textId="32819C27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Колесова</w:t>
            </w:r>
            <w:proofErr w:type="gramStart"/>
            <w:r w:rsidRPr="66A401EA">
              <w:rPr>
                <w:sz w:val="24"/>
                <w:szCs w:val="24"/>
              </w:rPr>
              <w:t xml:space="preserve"> А</w:t>
            </w:r>
            <w:proofErr w:type="gramEnd"/>
            <w:r w:rsidRPr="66A401EA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11914" w14:textId="6A7E6009" w:rsidR="00A660AB" w:rsidRPr="7CA36AD1" w:rsidRDefault="00A660AB" w:rsidP="00926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40BFE" w14:textId="77777777" w:rsidR="00A660AB" w:rsidRDefault="00A660AB" w:rsidP="00A660AB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68CBE809" w14:textId="77777777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194F5" w14:textId="4D06DDEB" w:rsidR="00A660AB" w:rsidRDefault="00A660AB" w:rsidP="7CA36AD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6639" w14:textId="0F5A7CBC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</w:tc>
        <w:bookmarkStart w:id="0" w:name="_GoBack"/>
        <w:bookmarkEnd w:id="0"/>
      </w:tr>
      <w:tr w:rsidR="00A660AB" w14:paraId="707ECA59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28B8" w14:textId="607D0934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4FD3A" w14:textId="31506115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Никитина АС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36082" w14:textId="0D372877" w:rsidR="00A660AB" w:rsidRPr="7CA36AD1" w:rsidRDefault="00A660AB" w:rsidP="00926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CD182" w14:textId="77777777" w:rsidR="00A660AB" w:rsidRDefault="00A660AB" w:rsidP="00A660AB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472A04D0" w14:textId="77777777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77222" w14:textId="1B7C5EC9" w:rsidR="00A660AB" w:rsidRDefault="00A660AB" w:rsidP="7CA36AD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>8,4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F12B" w14:textId="77777777" w:rsidR="00A660AB" w:rsidRPr="00450DE8" w:rsidRDefault="00A660AB" w:rsidP="007A09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62B262A2" w14:textId="77777777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</w:p>
        </w:tc>
      </w:tr>
      <w:tr w:rsidR="00A660AB" w14:paraId="45807E79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2D2A" w14:textId="37D6FF16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A9061" w14:textId="73A91F18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r w:rsidRPr="66A401EA">
              <w:rPr>
                <w:sz w:val="24"/>
                <w:szCs w:val="24"/>
              </w:rPr>
              <w:t>Студенев</w:t>
            </w:r>
            <w:proofErr w:type="gramStart"/>
            <w:r w:rsidRPr="66A401EA">
              <w:rPr>
                <w:sz w:val="24"/>
                <w:szCs w:val="24"/>
              </w:rPr>
              <w:t xml:space="preserve"> Д</w:t>
            </w:r>
            <w:proofErr w:type="gramEnd"/>
            <w:r w:rsidRPr="66A401EA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B745" w14:textId="181825FD" w:rsidR="00A660AB" w:rsidRPr="7CA36AD1" w:rsidRDefault="00A660AB" w:rsidP="00926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E57F2" w14:textId="77777777" w:rsidR="00A660AB" w:rsidRDefault="00A660AB" w:rsidP="00A660AB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3B60D0B2" w14:textId="77777777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3159C" w14:textId="0D4CF367" w:rsidR="00A660AB" w:rsidRDefault="00A660AB" w:rsidP="7CA36AD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D34A" w14:textId="77777777" w:rsidR="00A660AB" w:rsidRPr="00450DE8" w:rsidRDefault="00A660AB" w:rsidP="007A09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1ED0A617" w14:textId="77777777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</w:p>
        </w:tc>
      </w:tr>
      <w:tr w:rsidR="00A660AB" w14:paraId="58D69881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77B9B" w14:textId="4E04B7BF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DC6E4" w14:textId="3A1ACBF6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Савоста</w:t>
            </w:r>
            <w:proofErr w:type="spellEnd"/>
            <w:r w:rsidRPr="66A401EA">
              <w:rPr>
                <w:sz w:val="24"/>
                <w:szCs w:val="24"/>
              </w:rPr>
              <w:t xml:space="preserve"> Е </w:t>
            </w:r>
            <w:proofErr w:type="gramStart"/>
            <w:r w:rsidRPr="66A401EA"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41403" w14:textId="71761CB2" w:rsidR="00A660AB" w:rsidRPr="7CA36AD1" w:rsidRDefault="00A660AB" w:rsidP="00926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0B229" w14:textId="77777777" w:rsidR="00A660AB" w:rsidRDefault="00A660AB" w:rsidP="00A660AB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4BF0823E" w14:textId="77777777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1657B" w14:textId="5C227A9A" w:rsidR="00A660AB" w:rsidRDefault="00A660AB" w:rsidP="7CA36AD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DA176" w14:textId="77777777" w:rsidR="00A660AB" w:rsidRPr="00450DE8" w:rsidRDefault="00A660AB" w:rsidP="007A09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6A5EFB2B" w14:textId="77777777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</w:p>
        </w:tc>
      </w:tr>
      <w:tr w:rsidR="00A660AB" w14:paraId="121866C5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36120" w14:textId="260A028A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B775" w14:textId="310F7A1B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Огороднеков</w:t>
            </w:r>
            <w:proofErr w:type="spellEnd"/>
            <w:proofErr w:type="gramStart"/>
            <w:r w:rsidRPr="66A401EA">
              <w:rPr>
                <w:sz w:val="24"/>
                <w:szCs w:val="24"/>
              </w:rPr>
              <w:t xml:space="preserve"> Д</w:t>
            </w:r>
            <w:proofErr w:type="gramEnd"/>
            <w:r w:rsidRPr="66A401EA">
              <w:rPr>
                <w:sz w:val="24"/>
                <w:szCs w:val="24"/>
              </w:rPr>
              <w:t xml:space="preserve"> М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7CB22" w14:textId="5B37C4EF" w:rsidR="00A660AB" w:rsidRPr="7CA36AD1" w:rsidRDefault="00A660AB" w:rsidP="00926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FA12B" w14:textId="77777777" w:rsidR="00A660AB" w:rsidRDefault="00A660AB" w:rsidP="00A660AB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60F8CA11" w14:textId="77777777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CB9D" w14:textId="31C64B06" w:rsidR="00A660AB" w:rsidRDefault="00A660AB" w:rsidP="7CA36AD1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81511" w14:textId="77777777" w:rsidR="00A660AB" w:rsidRPr="00450DE8" w:rsidRDefault="00A660AB" w:rsidP="007A09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3FCC0CEB" w14:textId="77777777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</w:p>
        </w:tc>
      </w:tr>
      <w:tr w:rsidR="00A660AB" w14:paraId="36D34A94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0B572" w14:textId="69102E0A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D0C6" w14:textId="39CC1A34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Мишанькин</w:t>
            </w:r>
            <w:proofErr w:type="spellEnd"/>
            <w:r w:rsidRPr="66A401EA">
              <w:rPr>
                <w:sz w:val="24"/>
                <w:szCs w:val="24"/>
              </w:rPr>
              <w:t xml:space="preserve"> </w:t>
            </w:r>
            <w:proofErr w:type="gramStart"/>
            <w:r w:rsidRPr="66A401EA">
              <w:rPr>
                <w:sz w:val="24"/>
                <w:szCs w:val="24"/>
              </w:rPr>
              <w:t>Р</w:t>
            </w:r>
            <w:proofErr w:type="gramEnd"/>
            <w:r w:rsidRPr="66A401EA">
              <w:rPr>
                <w:sz w:val="24"/>
                <w:szCs w:val="24"/>
              </w:rPr>
              <w:t xml:space="preserve"> А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0729" w14:textId="058AF0CD" w:rsidR="00A660AB" w:rsidRPr="7CA36AD1" w:rsidRDefault="00A660AB" w:rsidP="00926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6B307" w14:textId="77777777" w:rsidR="00A660AB" w:rsidRDefault="00A660AB" w:rsidP="00A660AB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3F227175" w14:textId="77777777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6CDF" w14:textId="1F39004B" w:rsidR="00A660AB" w:rsidRDefault="00A660AB" w:rsidP="7CA36AD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66A401E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D07E9" w14:textId="77777777" w:rsidR="00A660AB" w:rsidRPr="00450DE8" w:rsidRDefault="00A660AB" w:rsidP="007A09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45C878E9" w14:textId="77777777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</w:p>
        </w:tc>
      </w:tr>
      <w:tr w:rsidR="00A660AB" w14:paraId="4AEFEA79" w14:textId="77777777" w:rsidTr="00260285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96F5" w14:textId="2CC32188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204BB" w14:textId="6615FFCD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  <w:proofErr w:type="spellStart"/>
            <w:r w:rsidRPr="66A401EA">
              <w:rPr>
                <w:sz w:val="24"/>
                <w:szCs w:val="24"/>
              </w:rPr>
              <w:t>Сабянин</w:t>
            </w:r>
            <w:proofErr w:type="spellEnd"/>
            <w:proofErr w:type="gramStart"/>
            <w:r w:rsidRPr="66A401EA">
              <w:rPr>
                <w:sz w:val="24"/>
                <w:szCs w:val="24"/>
              </w:rPr>
              <w:t xml:space="preserve"> А</w:t>
            </w:r>
            <w:proofErr w:type="gramEnd"/>
            <w:r w:rsidRPr="66A401EA">
              <w:rPr>
                <w:sz w:val="24"/>
                <w:szCs w:val="24"/>
              </w:rPr>
              <w:t xml:space="preserve"> </w:t>
            </w:r>
            <w:proofErr w:type="spellStart"/>
            <w:r w:rsidRPr="66A401EA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C3799" w14:textId="3E449222" w:rsidR="00A660AB" w:rsidRPr="7CA36AD1" w:rsidRDefault="00A660AB" w:rsidP="00926B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0D87" w14:textId="77777777" w:rsidR="00A660AB" w:rsidRDefault="00A660AB" w:rsidP="00A660AB">
            <w:pPr>
              <w:jc w:val="both"/>
              <w:rPr>
                <w:sz w:val="24"/>
                <w:szCs w:val="24"/>
              </w:rPr>
            </w:pPr>
            <w:r>
              <w:t>МБОУ «СОШ № 198»</w:t>
            </w:r>
          </w:p>
          <w:p w14:paraId="6ECDD53A" w14:textId="77777777" w:rsidR="00A660AB" w:rsidRPr="7CA36AD1" w:rsidRDefault="00A660AB" w:rsidP="7CA36AD1">
            <w:pPr>
              <w:ind w:right="-1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9FA71" w14:textId="68CD124A" w:rsidR="00A660AB" w:rsidRDefault="00A660AB" w:rsidP="7CA36AD1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66A401EA">
              <w:rPr>
                <w:sz w:val="24"/>
                <w:szCs w:val="24"/>
              </w:rPr>
              <w:t>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7493" w14:textId="77777777" w:rsidR="00A660AB" w:rsidRPr="00450DE8" w:rsidRDefault="00A660AB" w:rsidP="007A09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7CA36AD1">
              <w:rPr>
                <w:sz w:val="24"/>
                <w:szCs w:val="24"/>
              </w:rPr>
              <w:t>участник</w:t>
            </w:r>
          </w:p>
          <w:p w14:paraId="0789C24E" w14:textId="77777777" w:rsidR="00A660AB" w:rsidRPr="7CA36AD1" w:rsidRDefault="00A660AB" w:rsidP="7CA36AD1">
            <w:pPr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A88F6C" w14:textId="77777777" w:rsidR="00926BDE" w:rsidRDefault="00926BDE" w:rsidP="00926BD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: </w:t>
      </w:r>
    </w:p>
    <w:p w14:paraId="2D92DA22" w14:textId="77777777" w:rsidR="00926BDE" w:rsidRDefault="00926BDE" w:rsidP="00926BD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930"/>
        <w:gridCol w:w="5100"/>
      </w:tblGrid>
      <w:tr w:rsidR="00926BDE" w14:paraId="609A141E" w14:textId="77777777" w:rsidTr="00926BDE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5C71128" w14:textId="77777777" w:rsidR="00926BDE" w:rsidRDefault="00926B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0EA1E52" w14:textId="77777777" w:rsidR="00926BDE" w:rsidRDefault="00926B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Дронова Л.Б</w:t>
            </w:r>
          </w:p>
        </w:tc>
      </w:tr>
      <w:tr w:rsidR="00926BDE" w14:paraId="486A7A06" w14:textId="77777777" w:rsidTr="00926BDE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202A522" w14:textId="77777777" w:rsidR="00926BDE" w:rsidRDefault="00926B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A85C1DA" w14:textId="77777777" w:rsidR="00926BDE" w:rsidRDefault="00926B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Ф.И.О </w:t>
            </w:r>
          </w:p>
        </w:tc>
      </w:tr>
    </w:tbl>
    <w:p w14:paraId="37D80A01" w14:textId="77777777" w:rsidR="00926BDE" w:rsidRDefault="00926BDE" w:rsidP="00926BD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6048953" w14:textId="77777777" w:rsidR="00926BDE" w:rsidRDefault="00926BDE" w:rsidP="00926BD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: </w:t>
      </w:r>
    </w:p>
    <w:p w14:paraId="27152180" w14:textId="77777777" w:rsidR="00926BDE" w:rsidRDefault="00926BDE" w:rsidP="00926BD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930"/>
        <w:gridCol w:w="5100"/>
      </w:tblGrid>
      <w:tr w:rsidR="00926BDE" w14:paraId="5BD52C93" w14:textId="77777777" w:rsidTr="00926BDE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B2F826" w14:textId="77777777" w:rsidR="00926BDE" w:rsidRDefault="00926B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1CE6C30B" w14:textId="77777777" w:rsidR="00926BDE" w:rsidRDefault="00926B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Протасова Е.В.</w:t>
            </w:r>
          </w:p>
        </w:tc>
      </w:tr>
      <w:tr w:rsidR="00926BDE" w14:paraId="23706B6C" w14:textId="77777777" w:rsidTr="00926BDE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C1BEA5B" w14:textId="77777777" w:rsidR="00926BDE" w:rsidRDefault="00926B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5FA6E8F" w14:textId="77777777" w:rsidR="00926BDE" w:rsidRDefault="00926BD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AD5D14C" w14:textId="77777777" w:rsidR="00926BDE" w:rsidRDefault="00926BDE" w:rsidP="00926BD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7CB19E3" w14:textId="77777777" w:rsidR="00926BDE" w:rsidRDefault="00926BDE" w:rsidP="00926BD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Дата заполнения протокола  28.09.2023</w:t>
      </w:r>
    </w:p>
    <w:p w14:paraId="5C342B45" w14:textId="77777777" w:rsidR="000B5E2E" w:rsidRPr="00450DE8" w:rsidRDefault="000B5E2E" w:rsidP="00926BD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A4A66A" w14:textId="77777777" w:rsidR="009A16A6" w:rsidRDefault="009A16A6">
      <w:r>
        <w:separator/>
      </w:r>
    </w:p>
  </w:endnote>
  <w:endnote w:type="continuationSeparator" w:id="0">
    <w:p w14:paraId="2A0B4645" w14:textId="77777777" w:rsidR="009A16A6" w:rsidRDefault="009A1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385EF8" w14:textId="77777777" w:rsidR="009A16A6" w:rsidRDefault="009A16A6">
      <w:r>
        <w:separator/>
      </w:r>
    </w:p>
  </w:footnote>
  <w:footnote w:type="continuationSeparator" w:id="0">
    <w:p w14:paraId="4DFA6F96" w14:textId="77777777" w:rsidR="009A16A6" w:rsidRDefault="009A16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0285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1FE5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839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0BF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2322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1C0C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26BDE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16A6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6D0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0AB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40F1"/>
    <w:rsid w:val="00A95EA6"/>
    <w:rsid w:val="00A97785"/>
    <w:rsid w:val="00AA2D6C"/>
    <w:rsid w:val="00AA533E"/>
    <w:rsid w:val="00AA57AE"/>
    <w:rsid w:val="00AA5A2D"/>
    <w:rsid w:val="00AB0FC4"/>
    <w:rsid w:val="00AB172D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945F5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14E7"/>
    <w:rsid w:val="00FD2E35"/>
    <w:rsid w:val="00FD4A3C"/>
    <w:rsid w:val="00FE0602"/>
    <w:rsid w:val="00FE242A"/>
    <w:rsid w:val="00FE6E13"/>
    <w:rsid w:val="00FF04C9"/>
    <w:rsid w:val="00FF3D3D"/>
    <w:rsid w:val="7CA3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EC0B3-2527-4DB1-A9D9-1C9FF2774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7</TotalTime>
  <Pages>2</Pages>
  <Words>384</Words>
  <Characters>2194</Characters>
  <Application>Microsoft Office Word</Application>
  <DocSecurity>0</DocSecurity>
  <Lines>18</Lines>
  <Paragraphs>5</Paragraphs>
  <ScaleCrop>false</ScaleCrop>
  <Company>Администрация ЗАТО Северск</Company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None</dc:creator>
  <cp:keywords/>
  <dc:description/>
  <cp:lastModifiedBy>Протасова</cp:lastModifiedBy>
  <cp:revision>31</cp:revision>
  <cp:lastPrinted>2023-09-06T06:20:00Z</cp:lastPrinted>
  <dcterms:created xsi:type="dcterms:W3CDTF">2023-09-05T07:25:00Z</dcterms:created>
  <dcterms:modified xsi:type="dcterms:W3CDTF">2023-10-17T03:43:00Z</dcterms:modified>
</cp:coreProperties>
</file>