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252"/>
        <w:gridCol w:w="2268"/>
        <w:gridCol w:w="2078"/>
      </w:tblGrid>
      <w:tr w:rsidR="000B5E2E" w:rsidRPr="006C3916" w14:paraId="5A754310" w14:textId="77777777" w:rsidTr="00161B46">
        <w:trPr>
          <w:trHeight w:val="293"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6C3916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Предмет</w:t>
            </w: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242228A1" w:rsidR="000B5E2E" w:rsidRPr="006C3916" w:rsidRDefault="00B363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Физическая культура</w:t>
            </w:r>
          </w:p>
        </w:tc>
      </w:tr>
      <w:tr w:rsidR="000B5E2E" w:rsidRPr="006C3916" w14:paraId="5C34FA93" w14:textId="77777777" w:rsidTr="00161B46">
        <w:trPr>
          <w:trHeight w:val="283"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6C3916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4D7D76A3" w:rsidR="000B5E2E" w:rsidRPr="006C3916" w:rsidRDefault="00B363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100</w:t>
            </w:r>
          </w:p>
        </w:tc>
      </w:tr>
      <w:tr w:rsidR="000B5E2E" w:rsidRPr="006C3916" w14:paraId="79603167" w14:textId="77777777" w:rsidTr="00161B46">
        <w:trPr>
          <w:trHeight w:val="288"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6C3916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2C1196EA" w:rsidR="000B5E2E" w:rsidRPr="009E08C6" w:rsidRDefault="00381914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9E08C6">
              <w:rPr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6C3916" w14:paraId="6A6649B3" w14:textId="77777777" w:rsidTr="00161B46">
        <w:trPr>
          <w:trHeight w:val="283"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6C3916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317EE3D1" w:rsidR="000B5E2E" w:rsidRPr="006C3916" w:rsidRDefault="006C3916" w:rsidP="0038191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9-11</w:t>
            </w:r>
            <w:r w:rsidR="00B36325" w:rsidRPr="006C3916">
              <w:rPr>
                <w:sz w:val="24"/>
                <w:szCs w:val="24"/>
              </w:rPr>
              <w:t xml:space="preserve"> класс (</w:t>
            </w:r>
            <w:r w:rsidR="00381914" w:rsidRPr="006C3916">
              <w:rPr>
                <w:sz w:val="24"/>
                <w:szCs w:val="24"/>
              </w:rPr>
              <w:t>юноши</w:t>
            </w:r>
            <w:r w:rsidR="00B36325" w:rsidRPr="006C3916">
              <w:rPr>
                <w:sz w:val="24"/>
                <w:szCs w:val="24"/>
              </w:rPr>
              <w:t>)</w:t>
            </w:r>
          </w:p>
        </w:tc>
      </w:tr>
      <w:tr w:rsidR="000B5E2E" w:rsidRPr="006C3916" w14:paraId="69E742EE" w14:textId="77777777" w:rsidTr="00161B46">
        <w:trPr>
          <w:trHeight w:val="293"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6C3916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378FF8B0" w:rsidR="000B5E2E" w:rsidRPr="006C3916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11-12 октября</w:t>
            </w:r>
          </w:p>
        </w:tc>
      </w:tr>
      <w:tr w:rsidR="000B5E2E" w:rsidRPr="006C3916" w14:paraId="5DCCC187" w14:textId="77777777" w:rsidTr="00161B46">
        <w:trPr>
          <w:trHeight w:val="57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6C3916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 xml:space="preserve">№ </w:t>
            </w:r>
            <w:proofErr w:type="gramStart"/>
            <w:r w:rsidRPr="006C3916">
              <w:rPr>
                <w:sz w:val="24"/>
                <w:szCs w:val="24"/>
              </w:rPr>
              <w:t>п</w:t>
            </w:r>
            <w:proofErr w:type="gramEnd"/>
            <w:r w:rsidRPr="006C3916">
              <w:rPr>
                <w:sz w:val="24"/>
                <w:szCs w:val="24"/>
              </w:rPr>
              <w:t>/п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6C3916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Фамилия и</w:t>
            </w:r>
            <w:r w:rsidR="00574178" w:rsidRPr="006C3916">
              <w:rPr>
                <w:sz w:val="24"/>
                <w:szCs w:val="24"/>
              </w:rPr>
              <w:t xml:space="preserve"> </w:t>
            </w:r>
            <w:r w:rsidRPr="006C3916">
              <w:rPr>
                <w:sz w:val="24"/>
                <w:szCs w:val="24"/>
              </w:rPr>
              <w:t>инициалы</w:t>
            </w:r>
            <w:r w:rsidR="00574178" w:rsidRPr="006C3916">
              <w:rPr>
                <w:sz w:val="24"/>
                <w:szCs w:val="24"/>
              </w:rPr>
              <w:t xml:space="preserve"> </w:t>
            </w:r>
            <w:r w:rsidRPr="006C3916">
              <w:rPr>
                <w:sz w:val="24"/>
                <w:szCs w:val="24"/>
              </w:rPr>
              <w:t>участника ШЭ</w:t>
            </w:r>
            <w:r w:rsidR="00574178" w:rsidRPr="006C3916">
              <w:rPr>
                <w:sz w:val="24"/>
                <w:szCs w:val="24"/>
              </w:rPr>
              <w:t xml:space="preserve"> </w:t>
            </w:r>
            <w:r w:rsidRPr="006C3916">
              <w:rPr>
                <w:sz w:val="24"/>
                <w:szCs w:val="24"/>
              </w:rPr>
              <w:t>ВсОШ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6C3916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Класс</w:t>
            </w:r>
            <w:r w:rsidR="00574178" w:rsidRPr="006C3916">
              <w:rPr>
                <w:sz w:val="24"/>
                <w:szCs w:val="24"/>
              </w:rPr>
              <w:t xml:space="preserve"> </w:t>
            </w:r>
            <w:r w:rsidRPr="006C3916">
              <w:rPr>
                <w:sz w:val="24"/>
                <w:szCs w:val="24"/>
              </w:rPr>
              <w:t>(указывать в</w:t>
            </w:r>
            <w:r w:rsidR="00574178" w:rsidRPr="006C3916">
              <w:rPr>
                <w:sz w:val="24"/>
                <w:szCs w:val="24"/>
              </w:rPr>
              <w:t xml:space="preserve"> </w:t>
            </w:r>
            <w:r w:rsidRPr="006C3916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6C3916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Баллы</w:t>
            </w:r>
          </w:p>
        </w:tc>
      </w:tr>
      <w:tr w:rsidR="006C3916" w:rsidRPr="006C3916" w14:paraId="203702EA" w14:textId="77777777" w:rsidTr="00161B46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77777777" w:rsidR="006C3916" w:rsidRPr="006C3916" w:rsidRDefault="006C3916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44C15366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6C3916">
              <w:rPr>
                <w:sz w:val="24"/>
                <w:szCs w:val="24"/>
              </w:rPr>
              <w:t>Маюнов</w:t>
            </w:r>
            <w:proofErr w:type="spellEnd"/>
            <w:r w:rsidRPr="006C3916">
              <w:rPr>
                <w:sz w:val="24"/>
                <w:szCs w:val="24"/>
              </w:rPr>
              <w:t xml:space="preserve"> Павел</w:t>
            </w:r>
            <w:r w:rsidR="009E08C6">
              <w:rPr>
                <w:sz w:val="24"/>
                <w:szCs w:val="24"/>
              </w:rPr>
              <w:t xml:space="preserve"> Сергеевич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034BD0C4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9б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2543A3D3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color w:val="000000"/>
                <w:sz w:val="24"/>
                <w:szCs w:val="24"/>
              </w:rPr>
              <w:t>58,69</w:t>
            </w:r>
          </w:p>
        </w:tc>
      </w:tr>
      <w:tr w:rsidR="006C3916" w:rsidRPr="006C3916" w14:paraId="4AAE989E" w14:textId="77777777" w:rsidTr="00161B46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77777777" w:rsidR="006C3916" w:rsidRPr="006C3916" w:rsidRDefault="006C3916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45F7772E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Смирнов Дима</w:t>
            </w:r>
            <w:r w:rsidR="009E08C6">
              <w:rPr>
                <w:sz w:val="24"/>
                <w:szCs w:val="24"/>
              </w:rPr>
              <w:t xml:space="preserve"> Алексеевич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74DBD9C8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9б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2EF09BF0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color w:val="000000"/>
                <w:sz w:val="24"/>
                <w:szCs w:val="24"/>
              </w:rPr>
              <w:t>53,55</w:t>
            </w:r>
          </w:p>
        </w:tc>
      </w:tr>
      <w:tr w:rsidR="006C3916" w:rsidRPr="006C3916" w14:paraId="725B4DA2" w14:textId="77777777" w:rsidTr="00161B46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77777777" w:rsidR="006C3916" w:rsidRPr="006C3916" w:rsidRDefault="006C3916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41A3FE92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6C3916">
              <w:rPr>
                <w:sz w:val="24"/>
                <w:szCs w:val="24"/>
              </w:rPr>
              <w:t>Янковой</w:t>
            </w:r>
            <w:proofErr w:type="spellEnd"/>
            <w:r w:rsidRPr="006C3916">
              <w:rPr>
                <w:sz w:val="24"/>
                <w:szCs w:val="24"/>
              </w:rPr>
              <w:t xml:space="preserve"> Николай</w:t>
            </w:r>
            <w:r w:rsidR="009E08C6">
              <w:rPr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5107A71F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9б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1FDF9BD3" w:rsidR="006C3916" w:rsidRPr="006C3916" w:rsidRDefault="00BE101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  <w:r w:rsidR="006C3916" w:rsidRPr="006C3916">
              <w:rPr>
                <w:color w:val="000000"/>
                <w:sz w:val="24"/>
                <w:szCs w:val="24"/>
              </w:rPr>
              <w:t>,95</w:t>
            </w:r>
          </w:p>
        </w:tc>
      </w:tr>
      <w:tr w:rsidR="006C3916" w:rsidRPr="006C3916" w14:paraId="240FD44F" w14:textId="77777777" w:rsidTr="00161B46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77777777" w:rsidR="006C3916" w:rsidRPr="006C3916" w:rsidRDefault="006C3916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4B69FF3B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6C3916">
              <w:rPr>
                <w:sz w:val="24"/>
                <w:szCs w:val="24"/>
              </w:rPr>
              <w:t>Кубрак</w:t>
            </w:r>
            <w:proofErr w:type="spellEnd"/>
            <w:r w:rsidRPr="006C3916">
              <w:rPr>
                <w:sz w:val="24"/>
                <w:szCs w:val="24"/>
              </w:rPr>
              <w:t xml:space="preserve"> Никита</w:t>
            </w:r>
            <w:r w:rsidR="009E08C6">
              <w:rPr>
                <w:sz w:val="24"/>
                <w:szCs w:val="24"/>
              </w:rPr>
              <w:t xml:space="preserve"> Романович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662029CC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9в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59966757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color w:val="000000"/>
                <w:sz w:val="24"/>
                <w:szCs w:val="24"/>
              </w:rPr>
              <w:t>55,02</w:t>
            </w:r>
          </w:p>
        </w:tc>
      </w:tr>
      <w:tr w:rsidR="006C3916" w:rsidRPr="006C3916" w14:paraId="0168BF3A" w14:textId="77777777" w:rsidTr="00161B46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77777777" w:rsidR="006C3916" w:rsidRPr="006C3916" w:rsidRDefault="006C3916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3C714C41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Чесноков Кирилл</w:t>
            </w:r>
            <w:r w:rsidR="009E08C6">
              <w:rPr>
                <w:sz w:val="24"/>
                <w:szCs w:val="24"/>
              </w:rPr>
              <w:t xml:space="preserve"> Владимирович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753AF3F3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9в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7A075423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color w:val="000000"/>
                <w:sz w:val="24"/>
                <w:szCs w:val="24"/>
              </w:rPr>
              <w:t>61,63</w:t>
            </w:r>
          </w:p>
        </w:tc>
      </w:tr>
      <w:tr w:rsidR="006C3916" w:rsidRPr="006C3916" w14:paraId="31DAFDCA" w14:textId="77777777" w:rsidTr="00161B46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77777777" w:rsidR="006C3916" w:rsidRPr="006C3916" w:rsidRDefault="006C3916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37C0E3B5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Дробышев Михаил</w:t>
            </w:r>
            <w:r w:rsidR="009E08C6">
              <w:rPr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2C7C3017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9б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0633B343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color w:val="000000"/>
                <w:sz w:val="24"/>
                <w:szCs w:val="24"/>
              </w:rPr>
              <w:t>65,62</w:t>
            </w:r>
          </w:p>
        </w:tc>
      </w:tr>
      <w:tr w:rsidR="006C3916" w:rsidRPr="006C3916" w14:paraId="2768F854" w14:textId="77777777" w:rsidTr="00161B46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77777777" w:rsidR="006C3916" w:rsidRPr="006C3916" w:rsidRDefault="006C3916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1B55C709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Леонтьев Артём</w:t>
            </w:r>
            <w:r w:rsidR="009E08C6">
              <w:rPr>
                <w:sz w:val="24"/>
                <w:szCs w:val="24"/>
              </w:rPr>
              <w:t xml:space="preserve"> Станиславович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48001E6C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9б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0870BE3A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color w:val="000000"/>
                <w:sz w:val="24"/>
                <w:szCs w:val="24"/>
              </w:rPr>
              <w:t>62,37</w:t>
            </w:r>
          </w:p>
        </w:tc>
      </w:tr>
      <w:tr w:rsidR="006C3916" w:rsidRPr="006C3916" w14:paraId="21E05AA0" w14:textId="77777777" w:rsidTr="00161B46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77777777" w:rsidR="006C3916" w:rsidRPr="006C3916" w:rsidRDefault="006C3916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73D05B91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Кобяков Алексей</w:t>
            </w:r>
            <w:r w:rsidR="009E08C6">
              <w:rPr>
                <w:sz w:val="24"/>
                <w:szCs w:val="24"/>
              </w:rPr>
              <w:t xml:space="preserve"> Валерьевич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44F8B485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9б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683E62FA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color w:val="000000"/>
                <w:sz w:val="24"/>
                <w:szCs w:val="24"/>
              </w:rPr>
              <w:t>57,43</w:t>
            </w:r>
          </w:p>
        </w:tc>
      </w:tr>
      <w:tr w:rsidR="006C3916" w:rsidRPr="006C3916" w14:paraId="7361C7D2" w14:textId="77777777" w:rsidTr="00161B46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77777777" w:rsidR="006C3916" w:rsidRPr="006C3916" w:rsidRDefault="006C3916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641" w14:textId="7DEC784F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6C3916">
              <w:rPr>
                <w:sz w:val="24"/>
                <w:szCs w:val="24"/>
              </w:rPr>
              <w:t>Загоруйко</w:t>
            </w:r>
            <w:proofErr w:type="spellEnd"/>
            <w:r w:rsidRPr="006C3916">
              <w:rPr>
                <w:sz w:val="24"/>
                <w:szCs w:val="24"/>
              </w:rPr>
              <w:t xml:space="preserve"> Павел</w:t>
            </w:r>
            <w:r w:rsidR="009E08C6">
              <w:rPr>
                <w:sz w:val="24"/>
                <w:szCs w:val="24"/>
              </w:rPr>
              <w:t xml:space="preserve"> Васильевич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6686AD2A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9б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E666" w14:textId="3C67FB98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color w:val="000000"/>
                <w:sz w:val="24"/>
                <w:szCs w:val="24"/>
              </w:rPr>
              <w:t>59,32</w:t>
            </w:r>
          </w:p>
        </w:tc>
      </w:tr>
      <w:tr w:rsidR="006C3916" w:rsidRPr="006C3916" w14:paraId="5796DE61" w14:textId="77777777" w:rsidTr="00161B46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77777777" w:rsidR="006C3916" w:rsidRPr="006C3916" w:rsidRDefault="006C3916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36912A62" w:rsidR="006C3916" w:rsidRPr="006C3916" w:rsidRDefault="006C3916" w:rsidP="00161B4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6C3916">
              <w:rPr>
                <w:sz w:val="24"/>
                <w:szCs w:val="24"/>
              </w:rPr>
              <w:t>Обытоцкий</w:t>
            </w:r>
            <w:proofErr w:type="spellEnd"/>
            <w:r w:rsidRPr="006C3916">
              <w:rPr>
                <w:sz w:val="24"/>
                <w:szCs w:val="24"/>
              </w:rPr>
              <w:t xml:space="preserve"> Д</w:t>
            </w:r>
            <w:r w:rsidR="00161B46">
              <w:rPr>
                <w:sz w:val="24"/>
                <w:szCs w:val="24"/>
              </w:rPr>
              <w:t>митрий Максимович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5A6BB446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11а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1C29D848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color w:val="000000"/>
                <w:sz w:val="24"/>
                <w:szCs w:val="24"/>
              </w:rPr>
              <w:t>66,99</w:t>
            </w:r>
          </w:p>
        </w:tc>
      </w:tr>
      <w:tr w:rsidR="006C3916" w:rsidRPr="006C3916" w14:paraId="00F69BA5" w14:textId="77777777" w:rsidTr="00161B46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0DDF" w14:textId="77777777" w:rsidR="006C3916" w:rsidRPr="006C3916" w:rsidRDefault="006C3916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0DA9" w14:textId="1B4E1CA5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 xml:space="preserve">Синявский </w:t>
            </w:r>
            <w:r w:rsidR="00161B46">
              <w:rPr>
                <w:sz w:val="24"/>
                <w:szCs w:val="24"/>
              </w:rPr>
              <w:t>Евгений Алексеевич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EA94" w14:textId="3B0F33C9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11а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15F8" w14:textId="0C5B1495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color w:val="000000"/>
                <w:sz w:val="24"/>
                <w:szCs w:val="24"/>
              </w:rPr>
              <w:t>65,52</w:t>
            </w:r>
          </w:p>
        </w:tc>
      </w:tr>
      <w:tr w:rsidR="006C3916" w:rsidRPr="006C3916" w14:paraId="39F5B005" w14:textId="77777777" w:rsidTr="00161B46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C689" w14:textId="77777777" w:rsidR="006C3916" w:rsidRPr="006C3916" w:rsidRDefault="006C3916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3515" w14:textId="62935530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6C3916">
              <w:rPr>
                <w:sz w:val="24"/>
                <w:szCs w:val="24"/>
              </w:rPr>
              <w:t>Пилипович</w:t>
            </w:r>
            <w:proofErr w:type="spellEnd"/>
            <w:r w:rsidRPr="006C3916">
              <w:rPr>
                <w:sz w:val="24"/>
                <w:szCs w:val="24"/>
              </w:rPr>
              <w:t xml:space="preserve"> Алексей</w:t>
            </w:r>
            <w:r w:rsidR="00161B46">
              <w:rPr>
                <w:sz w:val="24"/>
                <w:szCs w:val="24"/>
              </w:rPr>
              <w:t xml:space="preserve"> Владимирович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EA1" w14:textId="7FE7E450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11а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093F" w14:textId="1D31441D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color w:val="000000"/>
                <w:sz w:val="24"/>
                <w:szCs w:val="24"/>
              </w:rPr>
              <w:t>77,80</w:t>
            </w:r>
          </w:p>
        </w:tc>
      </w:tr>
      <w:tr w:rsidR="006C3916" w:rsidRPr="006C3916" w14:paraId="3716EF9D" w14:textId="77777777" w:rsidTr="00161B46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8CA8" w14:textId="77777777" w:rsidR="006C3916" w:rsidRPr="006C3916" w:rsidRDefault="006C3916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BE88" w14:textId="1EAD9B84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Тихомиров Матвей</w:t>
            </w:r>
            <w:r w:rsidR="00161B46">
              <w:rPr>
                <w:sz w:val="24"/>
                <w:szCs w:val="24"/>
              </w:rPr>
              <w:t xml:space="preserve"> Сергеевич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3568" w14:textId="65C5A7F2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11а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B3FE" w14:textId="060ED7EB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color w:val="000000"/>
                <w:sz w:val="24"/>
                <w:szCs w:val="24"/>
              </w:rPr>
              <w:t>60,69</w:t>
            </w:r>
          </w:p>
        </w:tc>
      </w:tr>
      <w:tr w:rsidR="006C3916" w:rsidRPr="006C3916" w14:paraId="4D633EB9" w14:textId="77777777" w:rsidTr="00161B46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39CC" w14:textId="77777777" w:rsidR="006C3916" w:rsidRPr="006C3916" w:rsidRDefault="006C3916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FFD4" w14:textId="7A13BF00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6C3916">
              <w:rPr>
                <w:sz w:val="24"/>
                <w:szCs w:val="24"/>
              </w:rPr>
              <w:t>Передня</w:t>
            </w:r>
            <w:proofErr w:type="spellEnd"/>
            <w:r w:rsidRPr="006C3916">
              <w:rPr>
                <w:sz w:val="24"/>
                <w:szCs w:val="24"/>
              </w:rPr>
              <w:t xml:space="preserve"> Кирилл</w:t>
            </w:r>
            <w:r w:rsidR="00161B46">
              <w:rPr>
                <w:sz w:val="24"/>
                <w:szCs w:val="24"/>
              </w:rPr>
              <w:t xml:space="preserve"> Вячеславович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551D" w14:textId="3933E773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11а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FEFF" w14:textId="027DFB83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color w:val="000000"/>
                <w:sz w:val="24"/>
                <w:szCs w:val="24"/>
              </w:rPr>
              <w:t>63,10</w:t>
            </w:r>
          </w:p>
        </w:tc>
      </w:tr>
      <w:tr w:rsidR="006C3916" w:rsidRPr="006C3916" w14:paraId="101FC29D" w14:textId="77777777" w:rsidTr="00161B46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20FC" w14:textId="77777777" w:rsidR="006C3916" w:rsidRPr="006C3916" w:rsidRDefault="006C3916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6553" w14:textId="1CD32389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Белов Дани</w:t>
            </w:r>
            <w:r w:rsidR="009E08C6">
              <w:rPr>
                <w:sz w:val="24"/>
                <w:szCs w:val="24"/>
              </w:rPr>
              <w:t>и</w:t>
            </w:r>
            <w:r w:rsidRPr="006C3916">
              <w:rPr>
                <w:sz w:val="24"/>
                <w:szCs w:val="24"/>
              </w:rPr>
              <w:t>л</w:t>
            </w:r>
            <w:r w:rsidR="009E08C6">
              <w:rPr>
                <w:sz w:val="24"/>
                <w:szCs w:val="24"/>
              </w:rPr>
              <w:t xml:space="preserve"> Иванович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EBB4" w14:textId="01B1F11B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11а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4E55" w14:textId="3626795A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color w:val="000000"/>
                <w:sz w:val="24"/>
                <w:szCs w:val="24"/>
              </w:rPr>
              <w:t>63,84</w:t>
            </w:r>
          </w:p>
        </w:tc>
      </w:tr>
      <w:tr w:rsidR="006C3916" w:rsidRPr="006C3916" w14:paraId="695259ED" w14:textId="77777777" w:rsidTr="00161B46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A933" w14:textId="77777777" w:rsidR="006C3916" w:rsidRPr="006C3916" w:rsidRDefault="006C3916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CACB" w14:textId="1DA6E272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Мищенко Данил</w:t>
            </w:r>
            <w:r w:rsidR="00161B46">
              <w:rPr>
                <w:sz w:val="24"/>
                <w:szCs w:val="24"/>
              </w:rPr>
              <w:t>а Сергеевич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893E" w14:textId="0533EBED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10</w:t>
            </w:r>
            <w:r w:rsidR="00161B46">
              <w:rPr>
                <w:sz w:val="24"/>
                <w:szCs w:val="24"/>
              </w:rPr>
              <w:t>а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CB8A" w14:textId="7D0A4457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color w:val="000000"/>
                <w:sz w:val="24"/>
                <w:szCs w:val="24"/>
              </w:rPr>
              <w:t>80,74</w:t>
            </w:r>
          </w:p>
        </w:tc>
        <w:bookmarkStart w:id="0" w:name="_GoBack"/>
        <w:bookmarkEnd w:id="0"/>
      </w:tr>
      <w:tr w:rsidR="006C3916" w:rsidRPr="006C3916" w14:paraId="4DF4A4DA" w14:textId="77777777" w:rsidTr="00161B46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CF6A" w14:textId="77777777" w:rsidR="006C3916" w:rsidRPr="006C3916" w:rsidRDefault="006C3916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C1B8" w14:textId="22DD234F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Шпак Максим</w:t>
            </w:r>
            <w:r w:rsidR="00161B46">
              <w:rPr>
                <w:sz w:val="24"/>
                <w:szCs w:val="24"/>
              </w:rPr>
              <w:t xml:space="preserve"> Юрьевич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69C4" w14:textId="32D2419F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11б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4756" w14:textId="0DECBBDD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color w:val="000000"/>
                <w:sz w:val="24"/>
                <w:szCs w:val="24"/>
              </w:rPr>
              <w:t>72,87</w:t>
            </w:r>
          </w:p>
        </w:tc>
      </w:tr>
      <w:tr w:rsidR="006C3916" w:rsidRPr="006C3916" w14:paraId="0FFB6FD6" w14:textId="77777777" w:rsidTr="00161B46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DB7" w14:textId="77777777" w:rsidR="006C3916" w:rsidRPr="006C3916" w:rsidRDefault="006C3916" w:rsidP="006C3916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9C3F" w14:textId="2806AB0F" w:rsidR="006C3916" w:rsidRPr="006C3916" w:rsidRDefault="006C3916" w:rsidP="00161B4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Серебрянников</w:t>
            </w:r>
            <w:r w:rsidR="00161B46">
              <w:rPr>
                <w:sz w:val="24"/>
                <w:szCs w:val="24"/>
              </w:rPr>
              <w:t xml:space="preserve"> </w:t>
            </w:r>
            <w:r w:rsidRPr="006C3916">
              <w:rPr>
                <w:sz w:val="24"/>
                <w:szCs w:val="24"/>
              </w:rPr>
              <w:t>Антон</w:t>
            </w:r>
            <w:r w:rsidR="00161B46">
              <w:rPr>
                <w:sz w:val="24"/>
                <w:szCs w:val="24"/>
              </w:rPr>
              <w:t xml:space="preserve"> Константинович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3C3" w14:textId="62F6985E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sz w:val="24"/>
                <w:szCs w:val="24"/>
              </w:rPr>
              <w:t>10</w:t>
            </w:r>
            <w:r w:rsidR="00161B46">
              <w:rPr>
                <w:sz w:val="24"/>
                <w:szCs w:val="24"/>
              </w:rPr>
              <w:t>а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38D1" w14:textId="4DEFC34F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C3916">
              <w:rPr>
                <w:color w:val="000000"/>
                <w:sz w:val="24"/>
                <w:szCs w:val="24"/>
              </w:rPr>
              <w:t>73,39</w:t>
            </w:r>
          </w:p>
        </w:tc>
      </w:tr>
      <w:tr w:rsidR="006C3916" w:rsidRPr="006C3916" w14:paraId="76EF5C58" w14:textId="77777777" w:rsidTr="00161B46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2A47" w14:textId="77777777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AEDA" w14:textId="77777777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987F" w14:textId="77777777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590" w14:textId="77777777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6C3916" w:rsidRPr="006C3916" w14:paraId="3F5FCD48" w14:textId="77777777" w:rsidTr="00161B46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944D" w14:textId="77777777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363" w14:textId="77777777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8A5" w14:textId="77777777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96F4" w14:textId="77777777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6C3916" w:rsidRPr="006C3916" w14:paraId="061592DD" w14:textId="77777777" w:rsidTr="00161B46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74D" w14:textId="77777777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C999" w14:textId="77777777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F09D" w14:textId="77777777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7E71" w14:textId="77777777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6C3916" w:rsidRPr="006C3916" w14:paraId="54676812" w14:textId="77777777" w:rsidTr="00161B46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EBA6" w14:textId="77777777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FE18" w14:textId="77777777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C0CC" w14:textId="77777777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4978" w14:textId="77777777" w:rsidR="006C3916" w:rsidRPr="006C3916" w:rsidRDefault="006C391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DE025E" w14:textId="77777777" w:rsidR="00676CD2" w:rsidRDefault="00676CD2">
      <w:r>
        <w:separator/>
      </w:r>
    </w:p>
  </w:endnote>
  <w:endnote w:type="continuationSeparator" w:id="0">
    <w:p w14:paraId="5AC9F3EC" w14:textId="77777777" w:rsidR="00676CD2" w:rsidRDefault="00676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C3EC68" w14:textId="77777777" w:rsidR="00676CD2" w:rsidRDefault="00676CD2">
      <w:r>
        <w:separator/>
      </w:r>
    </w:p>
  </w:footnote>
  <w:footnote w:type="continuationSeparator" w:id="0">
    <w:p w14:paraId="742514EA" w14:textId="77777777" w:rsidR="00676CD2" w:rsidRDefault="00676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2C0689"/>
    <w:multiLevelType w:val="hybridMultilevel"/>
    <w:tmpl w:val="BA641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A1C3B"/>
    <w:multiLevelType w:val="hybridMultilevel"/>
    <w:tmpl w:val="98B6F9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D4B6DB8"/>
    <w:multiLevelType w:val="hybridMultilevel"/>
    <w:tmpl w:val="DC1E23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0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1B46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1914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20C54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6CD2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3916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32AD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08C6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36325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1015"/>
    <w:rsid w:val="00BE2535"/>
    <w:rsid w:val="00BE33DD"/>
    <w:rsid w:val="00BE37E8"/>
    <w:rsid w:val="00BE3BD2"/>
    <w:rsid w:val="00BE5975"/>
    <w:rsid w:val="00BE7071"/>
    <w:rsid w:val="00BF03E0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4713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168E8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D5365-6E65-455C-918A-F66A2DB0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15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1383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Глазырин</cp:lastModifiedBy>
  <cp:revision>5</cp:revision>
  <cp:lastPrinted>2023-10-17T06:01:00Z</cp:lastPrinted>
  <dcterms:created xsi:type="dcterms:W3CDTF">2023-10-17T06:19:00Z</dcterms:created>
  <dcterms:modified xsi:type="dcterms:W3CDTF">2023-10-17T07:44:00Z</dcterms:modified>
</cp:coreProperties>
</file>