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2B488" w14:textId="611951F7" w:rsidR="00836013" w:rsidRPr="00A1045F" w:rsidRDefault="00C46918" w:rsidP="00C4691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</w:t>
      </w:r>
      <w:r w:rsidR="00836013"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14:paraId="6303640F" w14:textId="2C779F46"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2AABE6E8" w14:textId="77777777" w:rsidR="008B7667" w:rsidRDefault="008B7667" w:rsidP="008531C3">
      <w:pPr>
        <w:ind w:left="5529"/>
        <w:rPr>
          <w:sz w:val="24"/>
          <w:szCs w:val="24"/>
        </w:rPr>
      </w:pPr>
    </w:p>
    <w:p w14:paraId="11A4A3F6" w14:textId="77777777"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bookmarkStart w:id="0" w:name="_GoBack"/>
      <w:bookmarkEnd w:id="0"/>
    </w:p>
    <w:p w14:paraId="7432D70D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5D7100E3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14:paraId="533BE559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3BDA5BDA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3648"/>
        <w:gridCol w:w="2835"/>
        <w:gridCol w:w="1701"/>
      </w:tblGrid>
      <w:tr w:rsidR="000B5E2E" w:rsidRPr="00450DE8" w14:paraId="5A754310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028FD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54F62F" w14:textId="1E4973AD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(юноши)</w:t>
            </w:r>
          </w:p>
        </w:tc>
      </w:tr>
      <w:tr w:rsidR="000B5E2E" w:rsidRPr="00450DE8" w14:paraId="5C34FA9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9A9C6B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6FAC62" w14:textId="0155DC16" w:rsidR="000B5E2E" w:rsidRPr="00450DE8" w:rsidRDefault="00C46918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79603167" w14:textId="77777777" w:rsidTr="001263A9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7DC47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E74574" w14:textId="24693410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0B5E2E" w:rsidRPr="00450DE8" w14:paraId="6A6649B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543A7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531556" w14:textId="290B36B0" w:rsidR="000B5E2E" w:rsidRPr="00450DE8" w:rsidRDefault="007827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630671">
              <w:rPr>
                <w:sz w:val="24"/>
                <w:szCs w:val="24"/>
              </w:rPr>
              <w:t xml:space="preserve"> класс</w:t>
            </w:r>
          </w:p>
        </w:tc>
      </w:tr>
      <w:tr w:rsidR="000B5E2E" w:rsidRPr="00450DE8" w14:paraId="69E742EE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26407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846A1A" w14:textId="3DDA13F1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16.10.2023</w:t>
            </w:r>
          </w:p>
        </w:tc>
      </w:tr>
      <w:tr w:rsidR="000B5E2E" w:rsidRPr="00450DE8" w14:paraId="5DCCC187" w14:textId="77777777" w:rsidTr="00574178">
        <w:trPr>
          <w:trHeight w:val="5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F9C5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DCDC9" w14:textId="66117033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 w:rsidR="00574178">
              <w:rPr>
                <w:sz w:val="24"/>
                <w:szCs w:val="24"/>
              </w:rPr>
              <w:t xml:space="preserve">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6E7D" w14:textId="389CE16D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7C6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0B5E2E" w:rsidRPr="00450DE8" w14:paraId="203702EA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93BC7" w14:textId="723BC702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6EBB4" w14:textId="18EC878F" w:rsidR="000B5E2E" w:rsidRPr="00450DE8" w:rsidRDefault="007827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Загоруйко</w:t>
            </w:r>
            <w:proofErr w:type="spellEnd"/>
            <w:r>
              <w:rPr>
                <w:sz w:val="24"/>
                <w:szCs w:val="24"/>
              </w:rPr>
              <w:t xml:space="preserve"> П.В.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2AE3" w14:textId="18009F22" w:rsidR="000B5E2E" w:rsidRPr="00450DE8" w:rsidRDefault="007827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31FC7" w14:textId="4EB361DA" w:rsidR="000B5E2E" w:rsidRPr="00450DE8" w:rsidRDefault="0097546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</w:tr>
      <w:tr w:rsidR="000B5E2E" w:rsidRPr="00450DE8" w14:paraId="4AAE989E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79AE1" w14:textId="47DF6C74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D9BB3" w14:textId="68AC19B0" w:rsidR="000B5E2E" w:rsidRPr="00450DE8" w:rsidRDefault="007827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Дробышев М.А.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B2CDE" w14:textId="6AE5A6F4" w:rsidR="000B5E2E" w:rsidRPr="00450DE8" w:rsidRDefault="007827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30D2" w14:textId="590DC653" w:rsidR="000B5E2E" w:rsidRPr="00450DE8" w:rsidRDefault="0097546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</w:tr>
      <w:tr w:rsidR="000B5E2E" w:rsidRPr="00450DE8" w14:paraId="725B4DA2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1C550" w14:textId="29E5EC7E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B455C" w14:textId="1FC65AE5" w:rsidR="000B5E2E" w:rsidRPr="00450DE8" w:rsidRDefault="007827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Леонтьев А.С.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0B636" w14:textId="0742C30C" w:rsidR="000B5E2E" w:rsidRPr="00450DE8" w:rsidRDefault="007827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AFCA6" w14:textId="0521A538" w:rsidR="000B5E2E" w:rsidRPr="00450DE8" w:rsidRDefault="0097546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0B5E2E" w:rsidRPr="00450DE8" w14:paraId="240FD44F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3E2F" w14:textId="70DCDEAE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4E25" w14:textId="1FD44186" w:rsidR="000B5E2E" w:rsidRPr="00450DE8" w:rsidRDefault="007827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Фомин М.А.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9657" w14:textId="2741661F" w:rsidR="000B5E2E" w:rsidRPr="00450DE8" w:rsidRDefault="007827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6A95" w14:textId="15DBC1D6" w:rsidR="000B5E2E" w:rsidRPr="00450DE8" w:rsidRDefault="0097546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0B5E2E" w:rsidRPr="00450DE8" w14:paraId="0168BF3A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0B00C" w14:textId="002C3ECB" w:rsidR="000B5E2E" w:rsidRPr="00450DE8" w:rsidRDefault="0063067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6B90" w14:textId="3AEC1D42" w:rsidR="000B5E2E" w:rsidRPr="00450DE8" w:rsidRDefault="007827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Залыгин Е.П.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15DC9" w14:textId="12F78709" w:rsidR="000B5E2E" w:rsidRPr="00450DE8" w:rsidRDefault="00782702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C622" w14:textId="7DD2372C" w:rsidR="000B5E2E" w:rsidRPr="00450DE8" w:rsidRDefault="0097546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</w:tr>
      <w:tr w:rsidR="000B5E2E" w:rsidRPr="00450DE8" w14:paraId="31DAFDCA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CC261" w14:textId="140092EA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9C076" w14:textId="4DE2E1E3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916D8" w14:textId="78D63CAE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E1F7E" w14:textId="052BB548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2768F854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70021" w14:textId="2DB421EC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CD258" w14:textId="6B6C1D7D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6A6F" w14:textId="235ABF5D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616E5" w14:textId="7510DF7D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21E05AA0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B7DA5" w14:textId="155BB9C6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E63A" w14:textId="02AF2CF1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01D42" w14:textId="1FCFD1C5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F3851" w14:textId="72862895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7361C7D2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16A3E" w14:textId="632028E2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59641" w14:textId="7DC0A8FF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20B44" w14:textId="47CF7B79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E666" w14:textId="7AF29873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5796DE61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AB4B" w14:textId="65D23E83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71438" w14:textId="6C50762B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761E" w14:textId="57622C75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4B92" w14:textId="63CD55D1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0F69BA5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E0DDF" w14:textId="0FE308BA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0DA9" w14:textId="56B243E2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3EA94" w14:textId="38C773CD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B15F8" w14:textId="4DB52133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39F5B005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C689" w14:textId="3C30A4D3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63515" w14:textId="142DCD7B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F5EA1" w14:textId="0B1DE02D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E093F" w14:textId="13D26FF6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3716EF9D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8CA8" w14:textId="7B1D00C5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6BE88" w14:textId="7497B58E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83568" w14:textId="1C9E00F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5B3FE" w14:textId="313014E2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4D633EB9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39CC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FFD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F551D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FEF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101FC29D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20FC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06553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EBB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E4E55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695259ED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9A933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CACB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C893E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9CB8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4DF4A4DA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0CF6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1C1B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169C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34756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FFB6FD6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DB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79C3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203C3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38D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76EF5C58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E2A4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AED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8987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EF590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3F5FCD48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6944D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44363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F8A5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496F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61592DD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174D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1C99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FF09D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E7E7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54676812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FEBA6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FFE1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C0CC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8497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14:paraId="3734368D" w14:textId="77777777" w:rsidR="00574178" w:rsidRDefault="00574178" w:rsidP="000B5E2E">
      <w:pPr>
        <w:ind w:left="5529"/>
        <w:rPr>
          <w:sz w:val="24"/>
          <w:szCs w:val="24"/>
        </w:rPr>
      </w:pPr>
    </w:p>
    <w:sectPr w:rsidR="0057417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881A23" w14:textId="77777777" w:rsidR="00461BBE" w:rsidRDefault="00461BBE">
      <w:r>
        <w:separator/>
      </w:r>
    </w:p>
  </w:endnote>
  <w:endnote w:type="continuationSeparator" w:id="0">
    <w:p w14:paraId="50DE3A1C" w14:textId="77777777" w:rsidR="00461BBE" w:rsidRDefault="00461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7FED35" w14:textId="77777777" w:rsidR="00461BBE" w:rsidRDefault="00461BBE">
      <w:r>
        <w:separator/>
      </w:r>
    </w:p>
  </w:footnote>
  <w:footnote w:type="continuationSeparator" w:id="0">
    <w:p w14:paraId="642DA0CA" w14:textId="77777777" w:rsidR="00461BBE" w:rsidRDefault="00461B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1F2F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BBE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AEC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0671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1F6"/>
    <w:rsid w:val="0077440A"/>
    <w:rsid w:val="00782702"/>
    <w:rsid w:val="00782D1D"/>
    <w:rsid w:val="00783D95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4B81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5463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3A37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46918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604D2-2502-4789-9CC9-13D52E97F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7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897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KAB-441</cp:lastModifiedBy>
  <cp:revision>6</cp:revision>
  <cp:lastPrinted>2023-09-06T06:20:00Z</cp:lastPrinted>
  <dcterms:created xsi:type="dcterms:W3CDTF">2023-10-19T14:51:00Z</dcterms:created>
  <dcterms:modified xsi:type="dcterms:W3CDTF">2023-10-20T11:03:00Z</dcterms:modified>
</cp:coreProperties>
</file>