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19B0F" w14:textId="691D9743"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14:paraId="5096BCAC" w14:textId="4FE921DB"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3DC4A746" w14:textId="77777777" w:rsidR="00AB364E" w:rsidRPr="00450DE8" w:rsidRDefault="00AB364E" w:rsidP="00AB364E">
      <w:pPr>
        <w:ind w:left="5529"/>
        <w:rPr>
          <w:sz w:val="24"/>
          <w:szCs w:val="24"/>
        </w:rPr>
      </w:pPr>
    </w:p>
    <w:p w14:paraId="35CE559A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14:paraId="47B6B276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46E93794" w14:textId="77777777"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05"/>
        <w:gridCol w:w="1947"/>
        <w:gridCol w:w="1476"/>
        <w:gridCol w:w="1784"/>
        <w:gridCol w:w="1228"/>
        <w:gridCol w:w="1984"/>
      </w:tblGrid>
      <w:tr w:rsidR="00010CCC" w:rsidRPr="00450DE8" w14:paraId="05E7FE78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C05F304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B48E0E2" w14:textId="206942CB" w:rsidR="00010CCC" w:rsidRPr="00450DE8" w:rsidRDefault="006254C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Биология</w:t>
            </w:r>
          </w:p>
        </w:tc>
      </w:tr>
      <w:tr w:rsidR="00010CCC" w:rsidRPr="00450DE8" w14:paraId="6CB2765D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019F632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06A345" w14:textId="75CF9686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10CCC" w:rsidRPr="00450DE8" w14:paraId="5799DA23" w14:textId="77777777" w:rsidTr="00010CCC">
        <w:trPr>
          <w:trHeight w:val="283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573C7FF" w14:textId="77777777" w:rsidR="00010CCC" w:rsidRPr="00450DE8" w:rsidRDefault="00010CCC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CC3F02" w14:textId="37CE986E" w:rsidR="00010CCC" w:rsidRPr="00450DE8" w:rsidRDefault="00010CCC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93A87"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</w:t>
            </w:r>
          </w:p>
        </w:tc>
      </w:tr>
      <w:tr w:rsidR="00010CCC" w:rsidRPr="00450DE8" w14:paraId="6A796314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4524336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E947EF" w14:textId="0B389F1C" w:rsidR="00010CCC" w:rsidRPr="00450DE8" w:rsidRDefault="00B15250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010CCC" w:rsidRPr="00450DE8" w14:paraId="0FA9A5A3" w14:textId="77777777" w:rsidTr="00010CCC">
        <w:trPr>
          <w:trHeight w:val="288"/>
        </w:trPr>
        <w:tc>
          <w:tcPr>
            <w:tcW w:w="58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DDAEC80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3212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2AFDC77" w14:textId="42F0512C" w:rsidR="00010CCC" w:rsidRPr="00450DE8" w:rsidRDefault="006254C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13.10</w:t>
            </w:r>
            <w:r w:rsidR="00010CCC">
              <w:rPr>
                <w:sz w:val="24"/>
                <w:szCs w:val="24"/>
              </w:rPr>
              <w:t>.2023</w:t>
            </w:r>
          </w:p>
        </w:tc>
      </w:tr>
      <w:tr w:rsidR="00010CCC" w:rsidRPr="00450DE8" w14:paraId="75C5920C" w14:textId="77777777" w:rsidTr="00010CCC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0F9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1EA98" w14:textId="6644FFA4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 xml:space="preserve">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17FB2" w14:textId="499B4F7B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C8529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14:paraId="205D6A43" w14:textId="5331FD9C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24330" w14:textId="77777777" w:rsidR="00010CCC" w:rsidRPr="00450DE8" w:rsidRDefault="00010CCC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860C7" w14:textId="1C805795" w:rsidR="00010CCC" w:rsidRPr="00450DE8" w:rsidRDefault="00010CCC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A61B87" w:rsidRPr="00450DE8" w14:paraId="6E9FD587" w14:textId="77777777" w:rsidTr="001A7FDD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0DBCF" w14:textId="25AB59FC" w:rsidR="00A61B87" w:rsidRPr="00450DE8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7D5B01" w14:textId="392EF9CC" w:rsidR="00A61B87" w:rsidRPr="00450DE8" w:rsidRDefault="00A61B87" w:rsidP="006254C7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Степичева К.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92828" w14:textId="0ADFCFA0" w:rsidR="00A61B87" w:rsidRPr="00450DE8" w:rsidRDefault="00A61B87" w:rsidP="006254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264480" w14:textId="4640FFEA" w:rsidR="00A61B87" w:rsidRPr="00450DE8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41E9E4B" w14:textId="47584820" w:rsidR="00A61B87" w:rsidRPr="00450DE8" w:rsidRDefault="00A61B87" w:rsidP="006254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B7B24" w14:textId="27DEEEF1" w:rsidR="00A61B87" w:rsidRPr="00450DE8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A61B87" w:rsidRPr="00450DE8" w14:paraId="1C253C93" w14:textId="77777777" w:rsidTr="001A7FDD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F7C24" w14:textId="39A7F156" w:rsidR="00A61B87" w:rsidRPr="00450DE8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6DA3617" w14:textId="5A31DE66" w:rsidR="00A61B87" w:rsidRPr="00450DE8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Калинчук</w:t>
            </w:r>
            <w:proofErr w:type="spellEnd"/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 xml:space="preserve"> И. Ю.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CEFF" w14:textId="472CD68F" w:rsidR="00A61B87" w:rsidRPr="00450DE8" w:rsidRDefault="00A61B87" w:rsidP="006254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C66E0C8" w14:textId="46A69663" w:rsidR="00A61B87" w:rsidRPr="00450DE8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1CA31D2" w14:textId="20D3D915" w:rsidR="00A61B87" w:rsidRPr="00450DE8" w:rsidRDefault="00A61B87" w:rsidP="006254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624F9" w14:textId="66D49974" w:rsidR="00A61B87" w:rsidRPr="00450DE8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</w:tr>
      <w:tr w:rsidR="00A61B87" w:rsidRPr="00450DE8" w14:paraId="3E1B849D" w14:textId="77777777" w:rsidTr="001A7FDD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9E41" w14:textId="7AE25372" w:rsidR="00A61B87" w:rsidRPr="00450DE8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710F0F" w14:textId="462DE059" w:rsidR="00A61B87" w:rsidRPr="00450DE8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Емельянова Д. Р.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B9E6C" w14:textId="1E3016F3" w:rsidR="00A61B87" w:rsidRPr="00450DE8" w:rsidRDefault="00A61B87" w:rsidP="006254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bookmarkStart w:id="0" w:name="_GoBack"/>
            <w:bookmarkEnd w:id="0"/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DD96556" w14:textId="7FE440C2" w:rsidR="00A61B87" w:rsidRPr="00450DE8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8114E62" w14:textId="7A3BABDB" w:rsidR="00A61B87" w:rsidRPr="00450DE8" w:rsidRDefault="00A61B87" w:rsidP="006254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0401" w14:textId="32A2714A" w:rsidR="00A61B87" w:rsidRPr="00450DE8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A61B87" w:rsidRPr="00450DE8" w14:paraId="08EB8059" w14:textId="77777777" w:rsidTr="001A7FDD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B4464" w14:textId="57A82922" w:rsidR="00A61B87" w:rsidRPr="00450DE8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B3B837F" w14:textId="69048262" w:rsidR="00A61B87" w:rsidRPr="00450DE8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Евдокимова А. 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090CD" w14:textId="35ED2A71" w:rsidR="00A61B87" w:rsidRPr="00450DE8" w:rsidRDefault="00A61B87" w:rsidP="006254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32FF772" w14:textId="729548C9" w:rsidR="00A61B87" w:rsidRPr="00450DE8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348444" w14:textId="5E3CD75C" w:rsidR="00A61B87" w:rsidRPr="00450DE8" w:rsidRDefault="00A61B87" w:rsidP="006254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2F2DB" w14:textId="1CE10225" w:rsidR="00A61B87" w:rsidRPr="00450DE8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A61B87" w:rsidRPr="00450DE8" w14:paraId="6D291961" w14:textId="77777777" w:rsidTr="00E45553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8011" w14:textId="693EECC5" w:rsidR="00A61B87" w:rsidRPr="00450DE8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DE8ECAF" w14:textId="6D0AD173" w:rsidR="00A61B87" w:rsidRPr="00450DE8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Тормышева</w:t>
            </w:r>
            <w:proofErr w:type="spellEnd"/>
            <w:r>
              <w:rPr>
                <w:sz w:val="24"/>
                <w:szCs w:val="24"/>
              </w:rPr>
              <w:t xml:space="preserve"> Я. Е.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CCD9D" w14:textId="6681F36F" w:rsidR="00A61B87" w:rsidRPr="00450DE8" w:rsidRDefault="00A61B87" w:rsidP="006254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AF8EA48" w14:textId="64164007" w:rsidR="00A61B87" w:rsidRPr="00450DE8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A40BBBA" w14:textId="5F1EC65A" w:rsidR="00A61B87" w:rsidRPr="00450DE8" w:rsidRDefault="00A61B87" w:rsidP="006254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06E93CE" w14:textId="602A2FBC" w:rsidR="00A61B87" w:rsidRPr="00450DE8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</w:tr>
      <w:tr w:rsidR="00A61B87" w:rsidRPr="00450DE8" w14:paraId="7A3DF1DE" w14:textId="77777777" w:rsidTr="00E4555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F8C62" w14:textId="2E0E1F3A" w:rsidR="00A61B87" w:rsidRPr="00450DE8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79660A" w14:textId="53121F8A" w:rsidR="00A61B87" w:rsidRPr="00450DE8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Голубева Д. С.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C70B0" w14:textId="2264E6FB" w:rsidR="00A61B87" w:rsidRPr="00450DE8" w:rsidRDefault="00A61B87" w:rsidP="006254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E8BEEB8" w14:textId="44A333DE" w:rsidR="00A61B87" w:rsidRPr="00450DE8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952006E" w14:textId="3AAC540C" w:rsidR="00A61B87" w:rsidRPr="00450DE8" w:rsidRDefault="00A61B87" w:rsidP="006254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9E751E8" w14:textId="720EBFAD" w:rsidR="00A61B87" w:rsidRPr="00450DE8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61B87" w:rsidRPr="00450DE8" w14:paraId="74029187" w14:textId="77777777" w:rsidTr="00E45553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4C184" w14:textId="6ED0CFDB" w:rsidR="00A61B87" w:rsidRPr="00450DE8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5B30C622" w14:textId="7950C739" w:rsidR="00A61B87" w:rsidRPr="00450DE8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Тонких С. 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DF6BE" w14:textId="13FDF61D" w:rsidR="00A61B87" w:rsidRPr="00450DE8" w:rsidRDefault="00A61B87" w:rsidP="006254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35FC28B" w14:textId="4409B7FF" w:rsidR="00A61B87" w:rsidRPr="00450DE8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BB74183" w14:textId="002112AD" w:rsidR="00A61B87" w:rsidRPr="00450DE8" w:rsidRDefault="00A61B87" w:rsidP="006254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059118A" w14:textId="3ADC342D" w:rsidR="00A61B87" w:rsidRPr="00450DE8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61B87" w:rsidRPr="00450DE8" w14:paraId="64EA3709" w14:textId="77777777" w:rsidTr="00E45553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5E34E" w14:textId="5BC2F1F4" w:rsidR="00A61B87" w:rsidRPr="00450DE8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E3DE18F" w14:textId="2AF7CA99" w:rsidR="00A61B87" w:rsidRPr="00450DE8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Сеелева</w:t>
            </w:r>
            <w:proofErr w:type="spellEnd"/>
            <w:r>
              <w:rPr>
                <w:sz w:val="24"/>
                <w:szCs w:val="24"/>
              </w:rPr>
              <w:t xml:space="preserve"> С. И.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2E398" w14:textId="10D78297" w:rsidR="00A61B87" w:rsidRPr="00450DE8" w:rsidRDefault="00A61B87" w:rsidP="006254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4E22459" w14:textId="43E47E23" w:rsidR="00A61B87" w:rsidRPr="00450DE8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29933FD" w14:textId="0FD620D0" w:rsidR="00A61B87" w:rsidRPr="00450DE8" w:rsidRDefault="00A61B87" w:rsidP="006254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A6C3997" w14:textId="2CCA8495" w:rsidR="00A61B87" w:rsidRPr="00450DE8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61B87" w:rsidRPr="00450DE8" w14:paraId="7CDE3778" w14:textId="77777777" w:rsidTr="00E4555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44AA" w14:textId="60C8FEF9" w:rsidR="00A61B87" w:rsidRPr="00450DE8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DACF2EB" w14:textId="7F2410D7" w:rsidR="00A61B87" w:rsidRPr="00450DE8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Болдесова</w:t>
            </w:r>
            <w:proofErr w:type="spellEnd"/>
            <w:r>
              <w:rPr>
                <w:sz w:val="24"/>
                <w:szCs w:val="24"/>
              </w:rPr>
              <w:t xml:space="preserve"> А. </w:t>
            </w:r>
            <w:r w:rsidRPr="006254C7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FEDF3" w14:textId="36B99C58" w:rsidR="00A61B87" w:rsidRPr="00450DE8" w:rsidRDefault="00A61B87" w:rsidP="006254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5884F2E" w14:textId="2FC7F003" w:rsidR="00A61B87" w:rsidRPr="00450DE8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195271A1" w14:textId="24B57441" w:rsidR="00A61B87" w:rsidRPr="00450DE8" w:rsidRDefault="00A61B87" w:rsidP="006254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ADDDFC5" w14:textId="704D009F" w:rsidR="00A61B87" w:rsidRPr="00450DE8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61B87" w:rsidRPr="00450DE8" w14:paraId="2BC9E938" w14:textId="77777777" w:rsidTr="00E4555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93F72" w14:textId="7F6A0541" w:rsidR="00A61B87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29C3BE19" w14:textId="25A71054" w:rsidR="00A61B87" w:rsidRPr="00450DE8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6254C7">
              <w:rPr>
                <w:sz w:val="24"/>
                <w:szCs w:val="24"/>
              </w:rPr>
              <w:t>Сабуров Д</w:t>
            </w:r>
            <w:r>
              <w:rPr>
                <w:sz w:val="24"/>
                <w:szCs w:val="24"/>
              </w:rPr>
              <w:t xml:space="preserve">. </w:t>
            </w:r>
            <w:r w:rsidRPr="00627528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09C13" w14:textId="4487F219" w:rsidR="00A61B87" w:rsidRDefault="00A61B87" w:rsidP="006254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6505A51" w14:textId="0802BB6E" w:rsidR="00A61B87" w:rsidRDefault="00A61B87" w:rsidP="0027595C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 w:rsidRPr="006254C7"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3A5D854" w14:textId="6039954B" w:rsidR="00A61B87" w:rsidRDefault="00A61B87" w:rsidP="006254C7">
            <w:pPr>
              <w:autoSpaceDE w:val="0"/>
              <w:autoSpaceDN w:val="0"/>
              <w:adjustRightInd w:val="0"/>
              <w:jc w:val="center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C68CE95" w14:textId="107AA2AC" w:rsidR="00A61B87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A61B87" w:rsidRPr="00450DE8" w14:paraId="1DD45A1E" w14:textId="77777777" w:rsidTr="00E45553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35608" w14:textId="215885FA" w:rsidR="00A61B87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C8542F" w14:textId="152A22B0" w:rsidR="00A61B87" w:rsidRPr="00450DE8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6254C7">
              <w:rPr>
                <w:sz w:val="24"/>
                <w:szCs w:val="24"/>
              </w:rPr>
              <w:t>Шаманаева</w:t>
            </w:r>
            <w:proofErr w:type="spellEnd"/>
            <w:r w:rsidRPr="006254C7">
              <w:rPr>
                <w:sz w:val="24"/>
                <w:szCs w:val="24"/>
              </w:rPr>
              <w:t xml:space="preserve"> И</w:t>
            </w:r>
            <w:r>
              <w:rPr>
                <w:sz w:val="24"/>
                <w:szCs w:val="24"/>
              </w:rPr>
              <w:t xml:space="preserve">. </w:t>
            </w:r>
            <w:r w:rsidRPr="00627528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282C3" w14:textId="2E5F9415" w:rsidR="00A61B87" w:rsidRDefault="00A61B87" w:rsidP="006254C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656F5E0F" w14:textId="2ECEB581" w:rsidR="00A61B87" w:rsidRDefault="00A61B87" w:rsidP="0027595C">
            <w:pPr>
              <w:autoSpaceDE w:val="0"/>
              <w:autoSpaceDN w:val="0"/>
              <w:adjustRightInd w:val="0"/>
              <w:jc w:val="both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 w:rsidRPr="006254C7">
              <w:rPr>
                <w:rFonts w:ascii="LiberationSans" w:hAnsi="LiberationSans" w:cs="Calibri"/>
                <w:color w:val="000000"/>
                <w:sz w:val="22"/>
                <w:szCs w:val="22"/>
              </w:rPr>
              <w:t>МБОУ "СОШ№198"</w:t>
            </w:r>
          </w:p>
        </w:tc>
        <w:tc>
          <w:tcPr>
            <w:tcW w:w="12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7C7862E0" w14:textId="1C214CB1" w:rsidR="00A61B87" w:rsidRDefault="00A61B87" w:rsidP="006254C7">
            <w:pPr>
              <w:autoSpaceDE w:val="0"/>
              <w:autoSpaceDN w:val="0"/>
              <w:adjustRightInd w:val="0"/>
              <w:jc w:val="center"/>
              <w:rPr>
                <w:rFonts w:ascii="LiberationSans" w:hAnsi="LiberationSans" w:cs="Calibri"/>
                <w:color w:val="000000"/>
                <w:sz w:val="22"/>
                <w:szCs w:val="22"/>
              </w:rPr>
            </w:pPr>
            <w:r>
              <w:rPr>
                <w:rFonts w:ascii="LiberationSans" w:hAnsi="LiberationSans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31762E20" w14:textId="314072A3" w:rsidR="00A61B87" w:rsidRDefault="00A61B87" w:rsidP="0027595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14:paraId="22A8D07B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152B5E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Председатель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1D195A1A" w14:textId="77777777"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0B5E2E" w:rsidRPr="00450DE8" w14:paraId="379051C5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0A26299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20AD688B" w14:textId="667F74E6" w:rsidR="000B5E2E" w:rsidRPr="00450DE8" w:rsidRDefault="0001244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Солдатова </w:t>
            </w:r>
            <w:r w:rsidR="00367E42">
              <w:rPr>
                <w:sz w:val="24"/>
                <w:szCs w:val="24"/>
              </w:rPr>
              <w:t xml:space="preserve"> Н.С.</w:t>
            </w:r>
          </w:p>
        </w:tc>
      </w:tr>
      <w:tr w:rsidR="000B5E2E" w:rsidRPr="00450DE8" w14:paraId="0FDBD855" w14:textId="77777777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9DD207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F8F19C1" w14:textId="77777777"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0006F8D8" w14:textId="77777777"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10EAFF7A" w14:textId="64269423"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Секретарь жюри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>:</w:t>
      </w:r>
    </w:p>
    <w:p w14:paraId="2257A757" w14:textId="77777777"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31"/>
        <w:gridCol w:w="5101"/>
      </w:tblGrid>
      <w:tr w:rsidR="009B1622" w:rsidRPr="00450DE8" w14:paraId="60126CB3" w14:textId="77777777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7BB7B0A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14:paraId="0E6BFE96" w14:textId="15539B62" w:rsidR="009B1622" w:rsidRPr="00450DE8" w:rsidRDefault="00B254F8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Беликова С.Н.</w:t>
            </w:r>
          </w:p>
        </w:tc>
      </w:tr>
      <w:tr w:rsidR="009B1622" w:rsidRPr="00450DE8" w14:paraId="16A0DBC7" w14:textId="77777777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E0EF50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9499332" w14:textId="77777777"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14:paraId="4F01BE36" w14:textId="77777777"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5C342B45" w14:textId="0CC07AE2" w:rsidR="000B5E2E" w:rsidRPr="00450DE8" w:rsidRDefault="000B5E2E" w:rsidP="00010CC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>Дата заполнения протокола  __________________________</w:t>
      </w:r>
    </w:p>
    <w:sectPr w:rsidR="000B5E2E" w:rsidRPr="00450DE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C16785" w14:textId="77777777" w:rsidR="006820E1" w:rsidRDefault="006820E1">
      <w:r>
        <w:separator/>
      </w:r>
    </w:p>
  </w:endnote>
  <w:endnote w:type="continuationSeparator" w:id="0">
    <w:p w14:paraId="3B6CD3B2" w14:textId="77777777" w:rsidR="006820E1" w:rsidRDefault="00682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Liberation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FCC9A1" w14:textId="77777777" w:rsidR="006820E1" w:rsidRDefault="006820E1">
      <w:r>
        <w:separator/>
      </w:r>
    </w:p>
  </w:footnote>
  <w:footnote w:type="continuationSeparator" w:id="0">
    <w:p w14:paraId="0327E8E1" w14:textId="77777777" w:rsidR="006820E1" w:rsidRDefault="006820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CCC"/>
    <w:rsid w:val="00010E5A"/>
    <w:rsid w:val="0001131A"/>
    <w:rsid w:val="00012443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6B3"/>
    <w:rsid w:val="0022473D"/>
    <w:rsid w:val="002250F0"/>
    <w:rsid w:val="00225637"/>
    <w:rsid w:val="002278FE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595C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67E42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254C7"/>
    <w:rsid w:val="00627528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1B87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15250"/>
    <w:rsid w:val="00B21155"/>
    <w:rsid w:val="00B21586"/>
    <w:rsid w:val="00B21B26"/>
    <w:rsid w:val="00B254F8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0F90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51D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7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D565F-FD82-4E2F-AE39-1F39F9EA1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36</TotalTime>
  <Pages>2</Pages>
  <Words>209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ЗАТО Северск</Company>
  <LinksUpToDate>false</LinksUpToDate>
  <CharactersWithSpaces>1603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KAB-441</cp:lastModifiedBy>
  <cp:revision>8</cp:revision>
  <cp:lastPrinted>2023-09-06T06:20:00Z</cp:lastPrinted>
  <dcterms:created xsi:type="dcterms:W3CDTF">2023-09-26T06:30:00Z</dcterms:created>
  <dcterms:modified xsi:type="dcterms:W3CDTF">2023-10-30T07:05:00Z</dcterms:modified>
</cp:coreProperties>
</file>