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781" w:type="dxa"/>
        <w:tblInd w:w="-71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992"/>
        <w:gridCol w:w="3119"/>
        <w:gridCol w:w="992"/>
        <w:gridCol w:w="1984"/>
      </w:tblGrid>
      <w:tr w:rsidR="007E4D21" w:rsidRPr="00450DE8" w14:paraId="05E7FE78" w14:textId="77777777" w:rsidTr="007E4D21">
        <w:trPr>
          <w:trHeight w:val="288"/>
        </w:trPr>
        <w:tc>
          <w:tcPr>
            <w:tcW w:w="6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05BB6AAE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7E4D21" w:rsidRPr="00450DE8" w14:paraId="6CB2765D" w14:textId="77777777" w:rsidTr="007E4D21">
        <w:trPr>
          <w:trHeight w:val="288"/>
        </w:trPr>
        <w:tc>
          <w:tcPr>
            <w:tcW w:w="6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01F83E93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E4D21" w:rsidRPr="00450DE8" w14:paraId="5799DA23" w14:textId="77777777" w:rsidTr="007E4D21">
        <w:trPr>
          <w:trHeight w:val="283"/>
        </w:trPr>
        <w:tc>
          <w:tcPr>
            <w:tcW w:w="6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7E4D21" w:rsidRPr="00450DE8" w:rsidRDefault="007E4D21" w:rsidP="007E4D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2B854B12" w:rsidR="007E4D21" w:rsidRPr="00450DE8" w:rsidRDefault="007E4D21" w:rsidP="007E4D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</w:tr>
      <w:tr w:rsidR="007E4D21" w:rsidRPr="00450DE8" w14:paraId="6A796314" w14:textId="77777777" w:rsidTr="007E4D21">
        <w:trPr>
          <w:trHeight w:val="288"/>
        </w:trPr>
        <w:tc>
          <w:tcPr>
            <w:tcW w:w="6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339DB7D3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E4D21" w:rsidRPr="00450DE8" w14:paraId="0FA9A5A3" w14:textId="77777777" w:rsidTr="007E4D21">
        <w:trPr>
          <w:trHeight w:val="288"/>
        </w:trPr>
        <w:tc>
          <w:tcPr>
            <w:tcW w:w="6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44A1F2AB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21.09.2023г.</w:t>
            </w:r>
          </w:p>
        </w:tc>
      </w:tr>
      <w:tr w:rsidR="000B5E2E" w:rsidRPr="00450DE8" w14:paraId="75C5920C" w14:textId="77777777" w:rsidTr="007E4D21">
        <w:trPr>
          <w:trHeight w:val="11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7E4D21" w:rsidRPr="00450DE8" w14:paraId="6E9FD587" w14:textId="77777777" w:rsidTr="007E4D21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294BA552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5611F887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Следевский</w:t>
            </w:r>
            <w:proofErr w:type="spellEnd"/>
            <w:r>
              <w:rPr>
                <w:sz w:val="24"/>
                <w:szCs w:val="24"/>
              </w:rPr>
              <w:t xml:space="preserve"> К.К.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0A7846A9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0A871914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73AB9305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506E7A2A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E4D21" w:rsidRPr="00450DE8" w14:paraId="1C253C93" w14:textId="77777777" w:rsidTr="007E4D21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433B7F49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5C8EEEB5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Орехова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726871C3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7BD9D24E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183411BE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6E8B9BFC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E4D21" w:rsidRPr="00450DE8" w14:paraId="3E1B849D" w14:textId="77777777" w:rsidTr="007E4D21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2BE14824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7C99621E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Пылаев Н.В.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23561F52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6E65E375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2099614B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28826ABB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E4D21" w:rsidRPr="00450DE8" w14:paraId="08EB8059" w14:textId="77777777" w:rsidTr="007E4D21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39FC6189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223688F5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Вилков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2130DDB9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55D3F9B6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373647B9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5BC110D2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E4D21" w:rsidRPr="00450DE8" w14:paraId="6D291961" w14:textId="77777777" w:rsidTr="007E4D21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6AB6B6F4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7E95AA0B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Панченко Д.А.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4EA96E6B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401F9ED9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386A5701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77994C84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E4D21" w:rsidRPr="00450DE8" w14:paraId="7A3DF1DE" w14:textId="77777777" w:rsidTr="007E4D21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54FDD39D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28AC1896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Ельчанин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6D37F134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181DBB9C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62989030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4E07969F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4D21" w:rsidRPr="00450DE8" w14:paraId="74029187" w14:textId="77777777" w:rsidTr="007E4D21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162D595F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64CA4031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Обысова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3E0D77DC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47B2FBCE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11E05E94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142A36FE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4D21" w:rsidRPr="00450DE8" w14:paraId="64EA3709" w14:textId="77777777" w:rsidTr="007E4D21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25BC0785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39792F91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К.А.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792294A1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3872E727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6798FEC6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328C70F6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4D21" w:rsidRPr="00450DE8" w14:paraId="7CDE3778" w14:textId="77777777" w:rsidTr="007E4D21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1657F981" w:rsidR="007E4D21" w:rsidRPr="00450DE8" w:rsidRDefault="009B7BCD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7457AE87" w:rsidR="007E4D21" w:rsidRPr="00450DE8" w:rsidRDefault="009B7BCD" w:rsidP="009B7B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Алатаева</w:t>
            </w:r>
            <w:proofErr w:type="spellEnd"/>
            <w:r>
              <w:rPr>
                <w:sz w:val="24"/>
                <w:szCs w:val="24"/>
              </w:rPr>
              <w:t xml:space="preserve"> М.П.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62CF73DE" w:rsidR="007E4D21" w:rsidRPr="00450DE8" w:rsidRDefault="009B7BCD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3A0C4494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7372D5CE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50D65A2B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4D21" w:rsidRPr="00450DE8" w14:paraId="617D656C" w14:textId="77777777" w:rsidTr="007E4D21">
        <w:trPr>
          <w:trHeight w:val="2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480B8A60" w:rsidR="007E4D21" w:rsidRPr="00450DE8" w:rsidRDefault="009B7BCD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4B9CEB2E" w:rsidR="007E4D21" w:rsidRPr="00450DE8" w:rsidRDefault="009B7BCD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Дворникова</w:t>
            </w:r>
            <w:proofErr w:type="spellEnd"/>
            <w:r>
              <w:rPr>
                <w:sz w:val="24"/>
                <w:szCs w:val="24"/>
              </w:rPr>
              <w:t xml:space="preserve"> А.Е.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5DF73440" w:rsidR="007E4D21" w:rsidRPr="00450DE8" w:rsidRDefault="009B7BCD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03AFB3BE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67FC" w14:textId="178144E9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4A4E046E" w:rsidR="007E4D21" w:rsidRPr="00450DE8" w:rsidRDefault="007E4D21" w:rsidP="007E4D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3F2A03FE" w:rsidR="000B5E2E" w:rsidRPr="00450DE8" w:rsidRDefault="007E4D2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Ефремова Л.И.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269F539F" w:rsidR="009B1622" w:rsidRPr="00450DE8" w:rsidRDefault="007E4D2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Долгова И.Н.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52202350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</w:t>
      </w:r>
      <w:r w:rsidR="007E4D21">
        <w:rPr>
          <w:sz w:val="24"/>
          <w:szCs w:val="24"/>
        </w:rPr>
        <w:t xml:space="preserve">   28.09.2023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A1E228" w14:textId="77777777" w:rsidR="00E91986" w:rsidRDefault="00E91986">
      <w:r>
        <w:separator/>
      </w:r>
    </w:p>
  </w:endnote>
  <w:endnote w:type="continuationSeparator" w:id="0">
    <w:p w14:paraId="07B5189D" w14:textId="77777777" w:rsidR="00E91986" w:rsidRDefault="00E9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93AD26" w14:textId="77777777" w:rsidR="00E91986" w:rsidRDefault="00E91986">
      <w:r>
        <w:separator/>
      </w:r>
    </w:p>
  </w:footnote>
  <w:footnote w:type="continuationSeparator" w:id="0">
    <w:p w14:paraId="345D8686" w14:textId="77777777" w:rsidR="00E91986" w:rsidRDefault="00E91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3838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57A9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4D21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08A2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B7BC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DF6549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1986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5EC90-1694-486D-A7B4-D580B1AA3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1451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2</cp:revision>
  <cp:lastPrinted>2023-09-06T06:20:00Z</cp:lastPrinted>
  <dcterms:created xsi:type="dcterms:W3CDTF">2023-11-01T02:46:00Z</dcterms:created>
  <dcterms:modified xsi:type="dcterms:W3CDTF">2023-11-01T02:46:00Z</dcterms:modified>
</cp:coreProperties>
</file>