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E40C8A">
      <w:pPr>
        <w:pStyle w:val="4"/>
      </w:pPr>
      <w:r w:rsidRPr="00A1045F">
        <w:t xml:space="preserve">Приложение </w:t>
      </w:r>
      <w:r w:rsidR="009C11D9"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0B5E2E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7CB5377B" w:rsidR="000B5E2E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0B5E2E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F1E580D" w:rsidR="000B5E2E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77ED4CA0" w:rsidR="000B5E2E" w:rsidRPr="00450DE8" w:rsidRDefault="007F64F3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0B5E2E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73790387" w:rsidR="000B5E2E" w:rsidRPr="00450DE8" w:rsidRDefault="0018418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F64F3"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02394FE4" w:rsidR="000B5E2E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20.10.2023</w:t>
            </w: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221987" w:rsidRPr="00450DE8" w14:paraId="6E9FD587" w14:textId="77777777" w:rsidTr="002D3DF8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6BBA9306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7D5B01" w14:textId="29086403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color w:val="000000"/>
                <w:sz w:val="24"/>
                <w:szCs w:val="24"/>
              </w:rPr>
              <w:t>Самохин Ю. 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28D1CD14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24B38242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1E9E4B" w14:textId="254ED3EE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3E0E3BE1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Победитель</w:t>
            </w:r>
          </w:p>
        </w:tc>
      </w:tr>
      <w:tr w:rsidR="00221987" w:rsidRPr="00450DE8" w14:paraId="1C253C93" w14:textId="77777777" w:rsidTr="002D3DF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6FA74C08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DA3617" w14:textId="0F8DBE7C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color w:val="000000"/>
                <w:sz w:val="24"/>
                <w:szCs w:val="24"/>
              </w:rPr>
              <w:t>Яшина Д. 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13B53E2D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47DFEA7F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CA31D2" w14:textId="15B0C08A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678DE5DB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призер</w:t>
            </w:r>
          </w:p>
        </w:tc>
        <w:bookmarkStart w:id="0" w:name="_GoBack"/>
        <w:bookmarkEnd w:id="0"/>
      </w:tr>
      <w:tr w:rsidR="00221987" w:rsidRPr="00450DE8" w14:paraId="3E1B849D" w14:textId="77777777" w:rsidTr="002D3DF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001CD39C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710F0F" w14:textId="21A93911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color w:val="000000"/>
                <w:sz w:val="24"/>
                <w:szCs w:val="24"/>
              </w:rPr>
              <w:t>Мешков В. 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2B1F09E2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7433E519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114E62" w14:textId="38D7335E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66918A45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участник</w:t>
            </w:r>
          </w:p>
        </w:tc>
      </w:tr>
      <w:tr w:rsidR="00221987" w:rsidRPr="00450DE8" w14:paraId="08EB8059" w14:textId="77777777" w:rsidTr="002D3DF8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6CEEAF28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3B837F" w14:textId="41FBB180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color w:val="000000"/>
                <w:sz w:val="24"/>
                <w:szCs w:val="24"/>
              </w:rPr>
              <w:t>Казанцев Н.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60CAEC28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05E8DD8E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348444" w14:textId="32DA70B2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78725E5E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участник</w:t>
            </w:r>
          </w:p>
        </w:tc>
      </w:tr>
      <w:tr w:rsidR="00221987" w:rsidRPr="00450DE8" w14:paraId="6D291961" w14:textId="77777777" w:rsidTr="002D3DF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1BC2872C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E8ECAF" w14:textId="7898910C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color w:val="000000"/>
                <w:sz w:val="24"/>
                <w:szCs w:val="24"/>
              </w:rPr>
              <w:t>Отто Д. 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63D29831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51885299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40BBBA" w14:textId="01222473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5ABE089E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участник</w:t>
            </w:r>
          </w:p>
        </w:tc>
      </w:tr>
      <w:tr w:rsidR="00221987" w:rsidRPr="00450DE8" w14:paraId="7A3DF1DE" w14:textId="77777777" w:rsidTr="002D3DF8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10C86B98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79660A" w14:textId="0862A91D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color w:val="000000"/>
                <w:sz w:val="24"/>
                <w:szCs w:val="24"/>
              </w:rPr>
              <w:t>Быков Е.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21256B97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75D59264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52006E" w14:textId="15DD03B5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475D86D7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участник</w:t>
            </w:r>
          </w:p>
        </w:tc>
      </w:tr>
      <w:tr w:rsidR="00221987" w:rsidRPr="00450DE8" w14:paraId="74029187" w14:textId="77777777" w:rsidTr="002D3DF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73D45A11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30C622" w14:textId="158CB484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color w:val="000000"/>
                <w:sz w:val="24"/>
                <w:szCs w:val="24"/>
              </w:rPr>
              <w:t>Казаченко В.В.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339D46E3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1D5E0C3A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B74183" w14:textId="5AE3E582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18A" w14:textId="6A0AC018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участник</w:t>
            </w:r>
          </w:p>
        </w:tc>
      </w:tr>
      <w:tr w:rsidR="00221987" w:rsidRPr="00450DE8" w14:paraId="64EA3709" w14:textId="77777777" w:rsidTr="002D3DF8">
        <w:trPr>
          <w:trHeight w:val="35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349032B1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3DE18F" w14:textId="287B2528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color w:val="000000"/>
                <w:sz w:val="24"/>
                <w:szCs w:val="24"/>
              </w:rPr>
              <w:t>Вилков А.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33B553CC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3C07D753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9933FD" w14:textId="73E89EC0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3997" w14:textId="39783854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участник</w:t>
            </w:r>
          </w:p>
        </w:tc>
      </w:tr>
      <w:tr w:rsidR="00221987" w:rsidRPr="00450DE8" w14:paraId="7CDE3778" w14:textId="77777777" w:rsidTr="002D3DF8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1AF5752A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ACF2EB" w14:textId="44E7AE67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color w:val="000000"/>
                <w:sz w:val="24"/>
                <w:szCs w:val="24"/>
              </w:rPr>
              <w:t>Грязнова В.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4E5C9113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4F2E" w14:textId="13DC6538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5271A1" w14:textId="3E1F3146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FC5" w14:textId="5415BFA9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участник</w:t>
            </w:r>
          </w:p>
        </w:tc>
      </w:tr>
      <w:tr w:rsidR="00221987" w:rsidRPr="00450DE8" w14:paraId="617D656C" w14:textId="77777777" w:rsidTr="002D3DF8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EB8E" w14:textId="559C7CF6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10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139542" w14:textId="690DE377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color w:val="000000"/>
                <w:sz w:val="24"/>
                <w:szCs w:val="24"/>
              </w:rPr>
              <w:t>Кудрин В. 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C365" w14:textId="5036692F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B8EE" w14:textId="0923D590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E067FC" w14:textId="4DB21848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3379" w14:textId="6166ABBB" w:rsidR="00221987" w:rsidRPr="0049537F" w:rsidRDefault="00221987" w:rsidP="004953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537F">
              <w:rPr>
                <w:sz w:val="24"/>
                <w:szCs w:val="24"/>
              </w:rPr>
              <w:t>участник</w:t>
            </w:r>
          </w:p>
        </w:tc>
      </w:tr>
      <w:tr w:rsidR="00221987" w:rsidRPr="00450DE8" w14:paraId="286F2483" w14:textId="77777777" w:rsidTr="000E06D6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08D8B" w14:textId="3114C49B" w:rsidR="00221987" w:rsidRDefault="0022198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72ED07" w14:textId="6E60916F" w:rsidR="00221987" w:rsidRPr="00450DE8" w:rsidRDefault="00221987" w:rsidP="0022198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C1615" w14:textId="77777777" w:rsidR="00221987" w:rsidRPr="00450DE8" w:rsidRDefault="0022198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81D17" w14:textId="09B84890" w:rsidR="00221987" w:rsidRPr="00450DE8" w:rsidRDefault="0022198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BFB1" w14:textId="77777777" w:rsidR="00221987" w:rsidRPr="00450DE8" w:rsidRDefault="0022198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B5F4" w14:textId="77777777" w:rsidR="00221987" w:rsidRPr="00450DE8" w:rsidRDefault="0022198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4BBEF0EC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17B39B94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</w:t>
      </w:r>
      <w:r w:rsidR="007F64F3">
        <w:rPr>
          <w:sz w:val="24"/>
          <w:szCs w:val="24"/>
        </w:rPr>
        <w:t>07.11.2023</w:t>
      </w:r>
      <w:r w:rsidRPr="00450DE8">
        <w:rPr>
          <w:sz w:val="24"/>
          <w:szCs w:val="24"/>
        </w:rPr>
        <w:t>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7D6D8C" w14:textId="77777777" w:rsidR="00C72870" w:rsidRDefault="00C72870">
      <w:r>
        <w:separator/>
      </w:r>
    </w:p>
  </w:endnote>
  <w:endnote w:type="continuationSeparator" w:id="0">
    <w:p w14:paraId="50720902" w14:textId="77777777" w:rsidR="00C72870" w:rsidRDefault="00C72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97D02" w14:textId="77777777" w:rsidR="00C72870" w:rsidRDefault="00C72870">
      <w:r>
        <w:separator/>
      </w:r>
    </w:p>
  </w:footnote>
  <w:footnote w:type="continuationSeparator" w:id="0">
    <w:p w14:paraId="19F54EDD" w14:textId="77777777" w:rsidR="00C72870" w:rsidRDefault="00C728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3CC8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4183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987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9537F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0F47"/>
    <w:rsid w:val="00541D04"/>
    <w:rsid w:val="00543444"/>
    <w:rsid w:val="00543935"/>
    <w:rsid w:val="0055173C"/>
    <w:rsid w:val="005545C7"/>
    <w:rsid w:val="00555E9B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265C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7F64F3"/>
    <w:rsid w:val="008044DE"/>
    <w:rsid w:val="008067CE"/>
    <w:rsid w:val="00810BF1"/>
    <w:rsid w:val="00813B07"/>
    <w:rsid w:val="00813D49"/>
    <w:rsid w:val="00817946"/>
    <w:rsid w:val="00822515"/>
    <w:rsid w:val="00823934"/>
    <w:rsid w:val="00824BDB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155A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2870"/>
    <w:rsid w:val="00C74D8B"/>
    <w:rsid w:val="00C80D05"/>
    <w:rsid w:val="00C83DF1"/>
    <w:rsid w:val="00C84A41"/>
    <w:rsid w:val="00C930D9"/>
    <w:rsid w:val="00C937ED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854CF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23E7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0C8A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5E9A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D54B8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E6E9D-E20F-4B19-910A-C6D00C0AF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5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1544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10</cp:revision>
  <cp:lastPrinted>2023-09-06T06:20:00Z</cp:lastPrinted>
  <dcterms:created xsi:type="dcterms:W3CDTF">2023-11-07T08:42:00Z</dcterms:created>
  <dcterms:modified xsi:type="dcterms:W3CDTF">2023-11-07T09:56:00Z</dcterms:modified>
</cp:coreProperties>
</file>