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119B0F" w14:textId="691D9743" w:rsidR="000B5E2E" w:rsidRPr="00A1045F" w:rsidRDefault="000B5E2E" w:rsidP="00E40C8A">
      <w:pPr>
        <w:pStyle w:val="4"/>
      </w:pPr>
      <w:r w:rsidRPr="00A1045F">
        <w:t xml:space="preserve">Приложение </w:t>
      </w:r>
      <w:r w:rsidR="009C11D9"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805"/>
        <w:gridCol w:w="1618"/>
        <w:gridCol w:w="2020"/>
        <w:gridCol w:w="992"/>
        <w:gridCol w:w="1984"/>
      </w:tblGrid>
      <w:tr w:rsidR="000B5E2E" w:rsidRPr="00450DE8" w14:paraId="05E7FE78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6D7E8B54" w:rsidR="000B5E2E" w:rsidRPr="00450DE8" w:rsidRDefault="00B04B9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информатика</w:t>
            </w:r>
          </w:p>
        </w:tc>
      </w:tr>
      <w:tr w:rsidR="000B5E2E" w:rsidRPr="00450DE8" w14:paraId="6CB2765D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4F1E580D" w:rsidR="000B5E2E" w:rsidRPr="00450DE8" w:rsidRDefault="007F64F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5799DA23" w14:textId="77777777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77ED4CA0" w:rsidR="000B5E2E" w:rsidRPr="00450DE8" w:rsidRDefault="007F64F3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№198»</w:t>
            </w:r>
          </w:p>
        </w:tc>
      </w:tr>
      <w:tr w:rsidR="000B5E2E" w:rsidRPr="00450DE8" w14:paraId="6A796314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376D9C65" w:rsidR="000B5E2E" w:rsidRPr="00450DE8" w:rsidRDefault="000953E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7F64F3">
              <w:rPr>
                <w:sz w:val="24"/>
                <w:szCs w:val="24"/>
              </w:rPr>
              <w:t xml:space="preserve"> класс</w:t>
            </w:r>
          </w:p>
        </w:tc>
      </w:tr>
      <w:tr w:rsidR="000B5E2E" w:rsidRPr="00450DE8" w14:paraId="0FA9A5A3" w14:textId="77777777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29FEF405" w:rsidR="000B5E2E" w:rsidRPr="00450DE8" w:rsidRDefault="007F64F3" w:rsidP="00B04B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B04B9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.10.2023</w:t>
            </w:r>
          </w:p>
        </w:tc>
      </w:tr>
      <w:tr w:rsidR="000B5E2E" w:rsidRPr="00450DE8" w14:paraId="75C5920C" w14:textId="77777777" w:rsidTr="00526842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953E0" w:rsidRPr="00450DE8" w14:paraId="6E9FD587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6BBA9306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1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AC76E" w14:textId="174B9A0F" w:rsidR="000953E0" w:rsidRPr="000953E0" w:rsidRDefault="000953E0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r w:rsidRPr="000953E0">
              <w:rPr>
                <w:sz w:val="24"/>
                <w:szCs w:val="24"/>
              </w:rPr>
              <w:t>Беляева Д</w:t>
            </w:r>
            <w:r>
              <w:rPr>
                <w:sz w:val="24"/>
                <w:szCs w:val="24"/>
              </w:rPr>
              <w:t>.</w:t>
            </w:r>
            <w:r w:rsidRPr="000953E0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.</w:t>
            </w:r>
          </w:p>
          <w:p w14:paraId="657D5B01" w14:textId="40E74A54" w:rsidR="000953E0" w:rsidRPr="00454F66" w:rsidRDefault="000953E0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3FDBF9B2" w:rsidR="000953E0" w:rsidRPr="00454F66" w:rsidRDefault="000953E0" w:rsidP="000953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64480" w14:textId="24B38242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E9E4B" w14:textId="73E7B3F1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65F1DF0A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0953E0" w:rsidRPr="00450DE8" w14:paraId="1C253C93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6FA74C08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2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4BC4" w14:textId="5FB65628" w:rsidR="000953E0" w:rsidRPr="000953E0" w:rsidRDefault="000953E0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 w:rsidRPr="000953E0">
              <w:rPr>
                <w:sz w:val="24"/>
                <w:szCs w:val="24"/>
              </w:rPr>
              <w:t>Бикнеев</w:t>
            </w:r>
            <w:proofErr w:type="spellEnd"/>
            <w:r w:rsidRPr="000953E0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  <w:r w:rsidRPr="000953E0">
              <w:rPr>
                <w:sz w:val="24"/>
                <w:szCs w:val="24"/>
              </w:rPr>
              <w:t xml:space="preserve"> Р</w:t>
            </w:r>
            <w:r>
              <w:rPr>
                <w:sz w:val="24"/>
                <w:szCs w:val="24"/>
              </w:rPr>
              <w:t>.</w:t>
            </w:r>
          </w:p>
          <w:p w14:paraId="26DA3617" w14:textId="0C3102F2" w:rsidR="000953E0" w:rsidRPr="00454F66" w:rsidRDefault="000953E0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09DFEAEB" w:rsidR="000953E0" w:rsidRPr="00454F66" w:rsidRDefault="000953E0" w:rsidP="000953E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6E0C8" w14:textId="47DFEA7F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A31D2" w14:textId="4B4546DB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1132B2D0" w:rsidR="000953E0" w:rsidRPr="00454F66" w:rsidRDefault="000953E0" w:rsidP="000953E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526842" w:rsidRPr="00450DE8" w14:paraId="3E1B849D" w14:textId="77777777" w:rsidTr="0013160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001CD39C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3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ABB94" w14:textId="1260A041" w:rsidR="000953E0" w:rsidRPr="000953E0" w:rsidRDefault="000953E0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proofErr w:type="spellStart"/>
            <w:r w:rsidRPr="000953E0">
              <w:rPr>
                <w:sz w:val="24"/>
                <w:szCs w:val="24"/>
              </w:rPr>
              <w:t>Матис</w:t>
            </w:r>
            <w:proofErr w:type="spellEnd"/>
            <w:r w:rsidRPr="000953E0">
              <w:rPr>
                <w:sz w:val="24"/>
                <w:szCs w:val="24"/>
              </w:rPr>
              <w:t xml:space="preserve"> А</w:t>
            </w:r>
            <w:r>
              <w:rPr>
                <w:sz w:val="24"/>
                <w:szCs w:val="24"/>
              </w:rPr>
              <w:t>.</w:t>
            </w:r>
            <w:r w:rsidRPr="000953E0">
              <w:rPr>
                <w:sz w:val="24"/>
                <w:szCs w:val="24"/>
              </w:rPr>
              <w:t xml:space="preserve"> В</w:t>
            </w:r>
            <w:r>
              <w:rPr>
                <w:sz w:val="24"/>
                <w:szCs w:val="24"/>
              </w:rPr>
              <w:t>.</w:t>
            </w:r>
          </w:p>
          <w:p w14:paraId="7C710F0F" w14:textId="127FB406" w:rsidR="00526842" w:rsidRPr="00454F66" w:rsidRDefault="00526842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3164CE77" w:rsidR="00526842" w:rsidRPr="00454F66" w:rsidRDefault="00B04B9E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53E0">
              <w:rPr>
                <w:sz w:val="24"/>
                <w:szCs w:val="24"/>
              </w:rPr>
              <w:t>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96556" w14:textId="7433E519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14E62" w14:textId="3091DA09" w:rsidR="00526842" w:rsidRPr="00454F66" w:rsidRDefault="0012065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7CAC08C8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526842" w:rsidRPr="00450DE8" w14:paraId="08EB8059" w14:textId="77777777" w:rsidTr="0013160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6CEEAF28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4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B837F" w14:textId="4297E4CB" w:rsidR="00526842" w:rsidRPr="00454F66" w:rsidRDefault="000953E0" w:rsidP="000953E0">
            <w:pPr>
              <w:autoSpaceDE w:val="0"/>
              <w:autoSpaceDN w:val="0"/>
              <w:adjustRightInd w:val="0"/>
              <w:ind w:left="-78"/>
              <w:jc w:val="center"/>
              <w:rPr>
                <w:sz w:val="24"/>
                <w:szCs w:val="24"/>
              </w:rPr>
            </w:pPr>
            <w:r w:rsidRPr="000953E0">
              <w:rPr>
                <w:sz w:val="24"/>
                <w:szCs w:val="24"/>
              </w:rPr>
              <w:t>Баланов А</w:t>
            </w:r>
            <w:r>
              <w:rPr>
                <w:sz w:val="24"/>
                <w:szCs w:val="24"/>
              </w:rPr>
              <w:t>. С.</w:t>
            </w:r>
            <w:bookmarkStart w:id="0" w:name="_GoBack"/>
            <w:bookmarkEnd w:id="0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07A0E37E" w:rsidR="00526842" w:rsidRPr="00454F66" w:rsidRDefault="00B04B9E" w:rsidP="0052684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953E0">
              <w:rPr>
                <w:sz w:val="24"/>
                <w:szCs w:val="24"/>
              </w:rPr>
              <w:t>0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FF772" w14:textId="05E8DD8E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МБОУ 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48444" w14:textId="35D3CBEF" w:rsidR="00526842" w:rsidRPr="00454F66" w:rsidRDefault="000953E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6ED9DDEF" w:rsidR="00526842" w:rsidRPr="00454F66" w:rsidRDefault="0052684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4F66">
              <w:rPr>
                <w:sz w:val="24"/>
                <w:szCs w:val="24"/>
              </w:rPr>
              <w:t>участник</w:t>
            </w:r>
          </w:p>
        </w:tc>
      </w:tr>
      <w:tr w:rsidR="00120652" w:rsidRPr="00450DE8" w14:paraId="6D2919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0C4B7AD9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348DD30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564E36CB" w:rsidR="00120652" w:rsidRPr="00454F66" w:rsidRDefault="00120652" w:rsidP="00120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8EA48" w14:textId="37947B62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0BBBA" w14:textId="63AE7A3E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E93CE" w14:textId="168411E0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20652" w:rsidRPr="00450DE8" w14:paraId="4006B561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F057" w14:textId="46B485F6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28E0954" w14:textId="7BD36405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8BF8B" w14:textId="5BB357D5" w:rsidR="00120652" w:rsidRPr="00454F66" w:rsidRDefault="00120652" w:rsidP="0012065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92438" w14:textId="2A60B959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F4153" w14:textId="302C3101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9E3D9" w14:textId="1198DB92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20652" w:rsidRPr="00450DE8" w14:paraId="501A8504" w14:textId="77777777" w:rsidTr="00526842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A6A9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F0562BC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988C2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058BC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1178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FF518" w14:textId="77777777" w:rsidR="00120652" w:rsidRPr="00454F66" w:rsidRDefault="00120652" w:rsidP="001206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4BBEF0EC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6852048" w14:textId="044B34A4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</w:t>
      </w:r>
      <w:proofErr w:type="gramStart"/>
      <w:r w:rsidRPr="00450DE8">
        <w:rPr>
          <w:sz w:val="24"/>
          <w:szCs w:val="24"/>
        </w:rPr>
        <w:t>протокола  _</w:t>
      </w:r>
      <w:proofErr w:type="gramEnd"/>
      <w:r w:rsidRPr="00450DE8">
        <w:rPr>
          <w:sz w:val="24"/>
          <w:szCs w:val="24"/>
        </w:rPr>
        <w:t>___</w:t>
      </w:r>
      <w:r w:rsidR="00B04B9E">
        <w:rPr>
          <w:sz w:val="24"/>
          <w:szCs w:val="24"/>
        </w:rPr>
        <w:t>15</w:t>
      </w:r>
      <w:r w:rsidR="007F64F3">
        <w:rPr>
          <w:sz w:val="24"/>
          <w:szCs w:val="24"/>
        </w:rPr>
        <w:t>.11.2023</w:t>
      </w:r>
      <w:r w:rsidRPr="00450DE8">
        <w:rPr>
          <w:sz w:val="24"/>
          <w:szCs w:val="24"/>
        </w:rPr>
        <w:t>______________________</w:t>
      </w:r>
    </w:p>
    <w:p w14:paraId="5C342B45" w14:textId="77777777"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B1B7DD" w14:textId="77777777" w:rsidR="008615F2" w:rsidRDefault="008615F2">
      <w:r>
        <w:separator/>
      </w:r>
    </w:p>
  </w:endnote>
  <w:endnote w:type="continuationSeparator" w:id="0">
    <w:p w14:paraId="0EFD4B67" w14:textId="77777777" w:rsidR="008615F2" w:rsidRDefault="00861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D17BD" w14:textId="77777777" w:rsidR="008615F2" w:rsidRDefault="008615F2">
      <w:r>
        <w:separator/>
      </w:r>
    </w:p>
  </w:footnote>
  <w:footnote w:type="continuationSeparator" w:id="0">
    <w:p w14:paraId="1C209704" w14:textId="77777777" w:rsidR="008615F2" w:rsidRDefault="00861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3CC8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3E0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05036"/>
    <w:rsid w:val="00113028"/>
    <w:rsid w:val="001135CD"/>
    <w:rsid w:val="00113B11"/>
    <w:rsid w:val="001174F3"/>
    <w:rsid w:val="001203B1"/>
    <w:rsid w:val="00120652"/>
    <w:rsid w:val="0012278B"/>
    <w:rsid w:val="00122936"/>
    <w:rsid w:val="001263A9"/>
    <w:rsid w:val="00126F9F"/>
    <w:rsid w:val="001307FE"/>
    <w:rsid w:val="00131609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1C4A"/>
    <w:rsid w:val="00322556"/>
    <w:rsid w:val="00330494"/>
    <w:rsid w:val="00330C58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4F66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26842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8594A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4B1C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7F64F3"/>
    <w:rsid w:val="008044DE"/>
    <w:rsid w:val="008067CE"/>
    <w:rsid w:val="00810BF1"/>
    <w:rsid w:val="00813B07"/>
    <w:rsid w:val="00813D49"/>
    <w:rsid w:val="00817946"/>
    <w:rsid w:val="00822515"/>
    <w:rsid w:val="00823934"/>
    <w:rsid w:val="00824BDB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0FF"/>
    <w:rsid w:val="00856E3A"/>
    <w:rsid w:val="008615B2"/>
    <w:rsid w:val="008615F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777C7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4B9E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4756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155A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33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854CF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0C8A"/>
    <w:rsid w:val="00E450C4"/>
    <w:rsid w:val="00E479E1"/>
    <w:rsid w:val="00E51A17"/>
    <w:rsid w:val="00E52045"/>
    <w:rsid w:val="00E53C5A"/>
    <w:rsid w:val="00E53F6D"/>
    <w:rsid w:val="00E54E1E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1E71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316A"/>
    <w:rsid w:val="00F35275"/>
    <w:rsid w:val="00F43535"/>
    <w:rsid w:val="00F43ABB"/>
    <w:rsid w:val="00F45E9A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CD4156"/>
  <w15:docId w15:val="{56372CDE-D287-4EC5-AF08-567FD5128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7984F-B485-41AB-B145-B34EE7A84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1289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Лариса В. Буханцова</cp:lastModifiedBy>
  <cp:revision>3</cp:revision>
  <cp:lastPrinted>2023-11-07T10:00:00Z</cp:lastPrinted>
  <dcterms:created xsi:type="dcterms:W3CDTF">2023-11-15T04:01:00Z</dcterms:created>
  <dcterms:modified xsi:type="dcterms:W3CDTF">2023-11-15T04:03:00Z</dcterms:modified>
</cp:coreProperties>
</file>